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54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027"/>
        <w:gridCol w:w="854"/>
        <w:gridCol w:w="1164"/>
        <w:gridCol w:w="1009"/>
        <w:gridCol w:w="3027"/>
        <w:gridCol w:w="1008"/>
        <w:gridCol w:w="606"/>
        <w:gridCol w:w="662"/>
        <w:gridCol w:w="3512"/>
        <w:gridCol w:w="265"/>
      </w:tblGrid>
      <w:tr w:rsidR="00CB3692" w:rsidRPr="005D573E" w14:paraId="06653AD9" w14:textId="77777777" w:rsidTr="00735314">
        <w:trPr>
          <w:trHeight w:val="389"/>
        </w:trPr>
        <w:tc>
          <w:tcPr>
            <w:tcW w:w="15133" w:type="dxa"/>
            <w:gridSpan w:val="10"/>
            <w:shd w:val="clear" w:color="auto" w:fill="F2F2F2" w:themeFill="background1" w:themeFillShade="F2"/>
          </w:tcPr>
          <w:p w14:paraId="09C28497" w14:textId="6DEC72AE" w:rsidR="00CB3692" w:rsidRPr="005D573E" w:rsidRDefault="00075043" w:rsidP="00D05BDA">
            <w:pPr>
              <w:pStyle w:val="Title"/>
            </w:pPr>
            <w:r>
              <w:t>Law- Prison Unit</w:t>
            </w:r>
          </w:p>
        </w:tc>
      </w:tr>
      <w:tr w:rsidR="00CB3692" w:rsidRPr="005D573E" w14:paraId="6F63B66D" w14:textId="77777777" w:rsidTr="00735314">
        <w:trPr>
          <w:trHeight w:val="2315"/>
        </w:trPr>
        <w:tc>
          <w:tcPr>
            <w:tcW w:w="3880" w:type="dxa"/>
            <w:gridSpan w:val="2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748F4DD4" w14:textId="77777777" w:rsidR="00CB3692" w:rsidRPr="005D573E" w:rsidRDefault="00CB3692" w:rsidP="009F7A27">
            <w:r w:rsidRPr="005D573E">
              <w:rPr>
                <w:noProof/>
              </w:rPr>
              <mc:AlternateContent>
                <mc:Choice Requires="wps">
                  <w:drawing>
                    <wp:inline distT="0" distB="0" distL="0" distR="0" wp14:anchorId="374CBFFF" wp14:editId="166E591B">
                      <wp:extent cx="2269160" cy="132550"/>
                      <wp:effectExtent l="0" t="0" r="0" b="1270"/>
                      <wp:docPr id="1" name="Rectangle: Rounded Corners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2FDD2B" id="Rectangle: Rounded Corners 1" o:spid="_x0000_s1026" alt="&quot;&quot;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" fillcolor="#0a249b [3204]" stroked="f" strokeweight=".25pt">
                      <v:fill r:id="rId12" o:title="" color2="white [3212]" type="pattern"/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476" w:type="dxa"/>
            <w:gridSpan w:val="6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38A9A44B" w14:textId="762B0B7A" w:rsidR="009F7A27" w:rsidRPr="005D573E" w:rsidRDefault="00AB0A9C" w:rsidP="006A57DD">
            <w:pPr>
              <w:pStyle w:val="Subtitle"/>
            </w:pPr>
            <w:sdt>
              <w:sdtPr>
                <w:alias w:val="Title"/>
                <w:tag w:val=""/>
                <w:id w:val="1485432090"/>
                <w:placeholder>
                  <w:docPart w:val="25ADEAC7158F436FB4E0F84B451ACCC3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075043">
                  <w:t xml:space="preserve">Vocab </w:t>
                </w:r>
                <w:r w:rsidR="00075043">
                  <w:rPr>
                    <w:lang w:val="en-CA"/>
                  </w:rPr>
                  <w:t>project</w:t>
                </w:r>
              </w:sdtContent>
            </w:sdt>
          </w:p>
          <w:p w14:paraId="5F10A8D6" w14:textId="62A41C0D" w:rsidR="006A57DD" w:rsidRPr="005D573E" w:rsidRDefault="00AB0A9C" w:rsidP="006A57DD">
            <w:pPr>
              <w:pStyle w:val="Issue"/>
              <w:jc w:val="center"/>
            </w:pPr>
            <w:sdt>
              <w:sdtPr>
                <w:rPr>
                  <w:sz w:val="28"/>
                  <w:szCs w:val="28"/>
                </w:rPr>
                <w:alias w:val="Issue and date"/>
                <w:tag w:val=""/>
                <w:id w:val="1873802889"/>
                <w:placeholder>
                  <w:docPart w:val="A75EC6DEB02E459CA3712EDD132E6DD9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12493B" w:rsidRPr="0012493B">
                  <w:rPr>
                    <w:sz w:val="28"/>
                    <w:szCs w:val="28"/>
                  </w:rPr>
                  <w:t>By: Krystal B.</w:t>
                </w:r>
              </w:sdtContent>
            </w:sdt>
          </w:p>
        </w:tc>
        <w:tc>
          <w:tcPr>
            <w:tcW w:w="3776" w:type="dxa"/>
            <w:gridSpan w:val="2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1D2A008C" w14:textId="77777777" w:rsidR="00CB3692" w:rsidRPr="005D573E" w:rsidRDefault="00CB3692" w:rsidP="009F7A27">
            <w:r w:rsidRPr="005D573E">
              <w:rPr>
                <w:noProof/>
              </w:rPr>
              <mc:AlternateContent>
                <mc:Choice Requires="wps">
                  <w:drawing>
                    <wp:inline distT="0" distB="0" distL="0" distR="0" wp14:anchorId="225D0E84" wp14:editId="6702B026">
                      <wp:extent cx="2269160" cy="132550"/>
                      <wp:effectExtent l="0" t="0" r="0" b="1270"/>
                      <wp:docPr id="3" name="Rectangle: Rounded Corners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602783F" id="Rectangle: Rounded Corners 3" o:spid="_x0000_s1026" alt="&quot;&quot;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" fillcolor="#0a249b [3204]" stroked="f" strokeweight=".25pt">
                      <v:fill r:id="rId12" o:title="" color2="white [3212]" type="pattern"/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  <w:tr w:rsidR="009D47A6" w:rsidRPr="005D573E" w14:paraId="006C68ED" w14:textId="77777777" w:rsidTr="00735314">
        <w:trPr>
          <w:trHeight w:val="9559"/>
        </w:trPr>
        <w:tc>
          <w:tcPr>
            <w:tcW w:w="10694" w:type="dxa"/>
            <w:gridSpan w:val="7"/>
            <w:shd w:val="clear" w:color="auto" w:fill="F2F2F2" w:themeFill="background1" w:themeFillShade="F2"/>
            <w:tcMar>
              <w:bottom w:w="432" w:type="dxa"/>
            </w:tcMar>
          </w:tcPr>
          <w:p w14:paraId="5F5A5CF2" w14:textId="5CE1CBF5" w:rsidR="009D47A6" w:rsidRPr="005D573E" w:rsidRDefault="009D47A6" w:rsidP="00445F2B">
            <w:r w:rsidRPr="005D5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2C859B" wp14:editId="600E8969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1272540</wp:posOffset>
                      </wp:positionV>
                      <wp:extent cx="5677535" cy="2667000"/>
                      <wp:effectExtent l="0" t="0" r="0" b="0"/>
                      <wp:wrapNone/>
                      <wp:docPr id="38" name="TextBox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110348-74B5-4365-96B4-62B833C1203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77535" cy="266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txbx>
                              <w:txbxContent>
                                <w:p w14:paraId="241E6B91" w14:textId="43860227" w:rsidR="009D47A6" w:rsidRPr="00C41E82" w:rsidRDefault="00C41E82" w:rsidP="006C5465">
                                  <w:pPr>
                                    <w:pStyle w:val="Heading1"/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>Recent Crimes- 15 Stories</w:t>
                                  </w:r>
                                </w:p>
                              </w:txbxContent>
                            </wps:txbx>
                            <wps:bodyPr wrap="square" lIns="274320" tIns="274320" rIns="182880" bIns="18288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2C85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3" o:spid="_x0000_s1026" type="#_x0000_t202" alt="&quot;&quot;" style="position:absolute;margin-left:250pt;margin-top:100.2pt;width:447.05pt;height:2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" fillcolor="#0a249b [3204]" stroked="f">
                      <v:textbox style="mso-fit-shape-to-text:t" inset="21.6pt,21.6pt,14.4pt,14.4pt">
                        <w:txbxContent>
                          <w:p w14:paraId="241E6B91" w14:textId="43860227" w:rsidR="009D47A6" w:rsidRPr="00C41E82" w:rsidRDefault="00C41E82" w:rsidP="006C5465">
                            <w:pPr>
                              <w:pStyle w:val="Heading1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Recent Crimes- 15 Stories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1E82">
              <w:rPr>
                <w:noProof/>
              </w:rPr>
              <mc:AlternateContent>
                <mc:Choice Requires="wpg">
                  <w:drawing>
                    <wp:inline distT="0" distB="0" distL="0" distR="0" wp14:anchorId="5D5A6F03" wp14:editId="3A9CFF32">
                      <wp:extent cx="7888077" cy="6224354"/>
                      <wp:effectExtent l="0" t="0" r="0" b="5080"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8077" cy="6224354"/>
                                <a:chOff x="0" y="0"/>
                                <a:chExt cx="6645765" cy="4749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" y="0"/>
                                  <a:ext cx="6645275" cy="4413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0" y="4413254"/>
                                  <a:ext cx="6644640" cy="335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20663" w14:textId="22F56CE2" w:rsidR="00C41E82" w:rsidRPr="00C41E82" w:rsidRDefault="00C41E82" w:rsidP="00C41E82">
                                    <w:hyperlink r:id="rId15" w:history="1">
                                      <w:r w:rsidRPr="00C41E82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C41E82"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Pr="00C41E82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A6F03" id="Group 41" o:spid="_x0000_s1027" style="width:621.1pt;height:490.1pt;mso-position-horizontal-relative:char;mso-position-vertical-relative:line" coordsize="66457,47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8" type="#_x0000_t75" style="position:absolute;left:4;width:66453;height:4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">
                        <v:imagedata r:id="rId17" o:title=""/>
                      </v:shape>
                      <v:shape id="Text Box 40" o:spid="_x0000_s1029" type="#_x0000_t202" style="position:absolute;top:44132;width:6644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    <v:textbox>
                          <w:txbxContent>
                            <w:p w14:paraId="05B20663" w14:textId="22F56CE2" w:rsidR="00C41E82" w:rsidRPr="00C41E82" w:rsidRDefault="00C41E82" w:rsidP="00C41E82">
                              <w:hyperlink r:id="rId18" w:history="1">
                                <w:r w:rsidRPr="00C41E82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C41E82">
                                <w:t xml:space="preserve"> by Unknown Author is licensed under </w:t>
                              </w:r>
                              <w:hyperlink r:id="rId19" w:history="1">
                                <w:r w:rsidRPr="00C41E82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38" w:type="dxa"/>
            <w:gridSpan w:val="3"/>
            <w:shd w:val="clear" w:color="auto" w:fill="F2F2F2" w:themeFill="background1" w:themeFillShade="F2"/>
            <w:tcMar>
              <w:bottom w:w="432" w:type="dxa"/>
            </w:tcMar>
            <w:vAlign w:val="bottom"/>
          </w:tcPr>
          <w:p w14:paraId="28AC98BE" w14:textId="3B2DFBE5" w:rsidR="009D47A6" w:rsidRPr="006C5465" w:rsidRDefault="009D47A6" w:rsidP="00445F2B">
            <w:pPr>
              <w:pStyle w:val="Heading2"/>
            </w:pPr>
          </w:p>
        </w:tc>
      </w:tr>
      <w:tr w:rsidR="00CB3692" w:rsidRPr="005D573E" w14:paraId="6E0B4A2E" w14:textId="77777777" w:rsidTr="00735314">
        <w:trPr>
          <w:trHeight w:val="2825"/>
        </w:trPr>
        <w:tc>
          <w:tcPr>
            <w:tcW w:w="5044" w:type="dxa"/>
            <w:gridSpan w:val="3"/>
            <w:tcBorders>
              <w:right w:val="single" w:sz="2" w:space="0" w:color="D9D9D9" w:themeColor="background1" w:themeShade="D9"/>
            </w:tcBorders>
            <w:tcMar>
              <w:bottom w:w="432" w:type="dxa"/>
              <w:right w:w="360" w:type="dxa"/>
            </w:tcMar>
          </w:tcPr>
          <w:p w14:paraId="5A01EC8A" w14:textId="340E1300" w:rsidR="00CB3692" w:rsidRPr="006C5465" w:rsidRDefault="008F6B57" w:rsidP="009F7A27">
            <w:pPr>
              <w:pStyle w:val="Startertext"/>
              <w:rPr>
                <w:lang w:val="it-IT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B9D323" wp14:editId="2BDDD129">
                      <wp:simplePos x="0" y="0"/>
                      <wp:positionH relativeFrom="column">
                        <wp:posOffset>-67517</wp:posOffset>
                      </wp:positionH>
                      <wp:positionV relativeFrom="paragraph">
                        <wp:posOffset>58634</wp:posOffset>
                      </wp:positionV>
                      <wp:extent cx="3025202" cy="352540"/>
                      <wp:effectExtent l="0" t="0" r="2286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5202" cy="352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DA037A" w14:textId="197D8C62" w:rsidR="00735314" w:rsidRPr="008F6B57" w:rsidRDefault="00506D52">
                                  <w:pP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 w:rsidRPr="008F6B57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 xml:space="preserve">Story </w:t>
                                  </w:r>
                                  <w:r w:rsidR="008F6B57" w:rsidRPr="008F6B57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 xml:space="preserve">#1 </w:t>
                                  </w:r>
                                  <w:r w:rsidR="00934B8A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-Sentence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9D323" id="Text Box 9" o:spid="_x0000_s1030" type="#_x0000_t202" style="position:absolute;margin-left:-5.3pt;margin-top:4.6pt;width:238.2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" fillcolor="white [3201]" strokeweight=".5pt">
                      <v:textbox>
                        <w:txbxContent>
                          <w:p w14:paraId="0DDA037A" w14:textId="197D8C62" w:rsidR="00735314" w:rsidRPr="008F6B57" w:rsidRDefault="00506D52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8F6B57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Story </w:t>
                            </w:r>
                            <w:r w:rsidR="008F6B57" w:rsidRPr="008F6B57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#1 </w:t>
                            </w:r>
                            <w:r w:rsidR="00934B8A">
                              <w:rPr>
                                <w:sz w:val="32"/>
                                <w:szCs w:val="32"/>
                                <w:lang w:val="en-CA"/>
                              </w:rPr>
                              <w:t>-Sentence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44" w:type="dxa"/>
            <w:gridSpan w:val="3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left w:w="360" w:type="dxa"/>
              <w:bottom w:w="432" w:type="dxa"/>
              <w:right w:w="360" w:type="dxa"/>
            </w:tcMar>
          </w:tcPr>
          <w:p w14:paraId="16DC5CED" w14:textId="5A4F706C" w:rsidR="00CB3692" w:rsidRPr="005D573E" w:rsidRDefault="0012493B" w:rsidP="009F7A27">
            <w:pPr>
              <w:rPr>
                <w:color w:val="808080"/>
              </w:rPr>
            </w:pPr>
            <w:r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4FDACE" wp14:editId="5658FB41">
                      <wp:simplePos x="0" y="0"/>
                      <wp:positionH relativeFrom="column">
                        <wp:posOffset>-78173</wp:posOffset>
                      </wp:positionH>
                      <wp:positionV relativeFrom="paragraph">
                        <wp:posOffset>85626</wp:posOffset>
                      </wp:positionV>
                      <wp:extent cx="2961510" cy="363556"/>
                      <wp:effectExtent l="0" t="0" r="10795" b="1778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1510" cy="363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E26E2B" w14:textId="74AB86E3" w:rsidR="00735314" w:rsidRPr="001A6949" w:rsidRDefault="001A6949">
                                  <w:pP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bookmarkStart w:id="0" w:name="_Hlk54851880"/>
                                  <w:bookmarkStart w:id="1" w:name="_Hlk54851881"/>
                                  <w:bookmarkStart w:id="2" w:name="_Hlk54851887"/>
                                  <w:bookmarkStart w:id="3" w:name="_Hlk54851888"/>
                                  <w:bookmarkStart w:id="4" w:name="_Hlk54855527"/>
                                  <w:bookmarkStart w:id="5" w:name="_Hlk54855528"/>
                                  <w:bookmarkStart w:id="6" w:name="_Hlk54855532"/>
                                  <w:bookmarkStart w:id="7" w:name="_Hlk54855533"/>
                                  <w:bookmarkStart w:id="8" w:name="_Hlk54855537"/>
                                  <w:bookmarkStart w:id="9" w:name="_Hlk54855538"/>
                                  <w:bookmarkStart w:id="10" w:name="_Hlk54855539"/>
                                  <w:bookmarkStart w:id="11" w:name="_Hlk54855540"/>
                                  <w:bookmarkStart w:id="12" w:name="_Hlk54855543"/>
                                  <w:bookmarkStart w:id="13" w:name="_Hlk54855544"/>
                                  <w:bookmarkStart w:id="14" w:name="_Hlk54855546"/>
                                  <w:bookmarkStart w:id="15" w:name="_Hlk54855547"/>
                                  <w:bookmarkStart w:id="16" w:name="_Hlk54855549"/>
                                  <w:bookmarkStart w:id="17" w:name="_Hlk54855550"/>
                                  <w:bookmarkStart w:id="18" w:name="_Hlk54855553"/>
                                  <w:bookmarkStart w:id="19" w:name="_Hlk54855554"/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Story #2</w:t>
                                  </w:r>
                                  <w:bookmarkEnd w:id="0"/>
                                  <w:bookmarkEnd w:id="1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bookmarkEnd w:id="10"/>
                                  <w:bookmarkEnd w:id="11"/>
                                  <w:bookmarkEnd w:id="12"/>
                                  <w:bookmarkEnd w:id="13"/>
                                  <w:bookmarkEnd w:id="14"/>
                                  <w:bookmarkEnd w:id="15"/>
                                  <w:bookmarkEnd w:id="16"/>
                                  <w:bookmarkEnd w:id="17"/>
                                  <w:bookmarkEnd w:id="18"/>
                                  <w:bookmarkEnd w:id="19"/>
                                  <w:r w:rsidR="009E2533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-</w:t>
                                  </w:r>
                                  <w:r w:rsidR="00412A75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Recidivism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FDACE" id="Text Box 11" o:spid="_x0000_s1031" type="#_x0000_t202" style="position:absolute;margin-left:-6.15pt;margin-top:6.75pt;width:233.2pt;height:2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" fillcolor="white [3201]" strokeweight=".5pt">
                      <v:textbox>
                        <w:txbxContent>
                          <w:p w14:paraId="0AE26E2B" w14:textId="74AB86E3" w:rsidR="00735314" w:rsidRPr="001A6949" w:rsidRDefault="001A694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bookmarkStart w:id="20" w:name="_Hlk54851880"/>
                            <w:bookmarkStart w:id="21" w:name="_Hlk54851881"/>
                            <w:bookmarkStart w:id="22" w:name="_Hlk54851887"/>
                            <w:bookmarkStart w:id="23" w:name="_Hlk54851888"/>
                            <w:bookmarkStart w:id="24" w:name="_Hlk54855527"/>
                            <w:bookmarkStart w:id="25" w:name="_Hlk54855528"/>
                            <w:bookmarkStart w:id="26" w:name="_Hlk54855532"/>
                            <w:bookmarkStart w:id="27" w:name="_Hlk54855533"/>
                            <w:bookmarkStart w:id="28" w:name="_Hlk54855537"/>
                            <w:bookmarkStart w:id="29" w:name="_Hlk54855538"/>
                            <w:bookmarkStart w:id="30" w:name="_Hlk54855539"/>
                            <w:bookmarkStart w:id="31" w:name="_Hlk54855540"/>
                            <w:bookmarkStart w:id="32" w:name="_Hlk54855543"/>
                            <w:bookmarkStart w:id="33" w:name="_Hlk54855544"/>
                            <w:bookmarkStart w:id="34" w:name="_Hlk54855546"/>
                            <w:bookmarkStart w:id="35" w:name="_Hlk54855547"/>
                            <w:bookmarkStart w:id="36" w:name="_Hlk54855549"/>
                            <w:bookmarkStart w:id="37" w:name="_Hlk54855550"/>
                            <w:bookmarkStart w:id="38" w:name="_Hlk54855553"/>
                            <w:bookmarkStart w:id="39" w:name="_Hlk54855554"/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#2</w:t>
                            </w:r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r w:rsidR="009E2533">
                              <w:rPr>
                                <w:sz w:val="32"/>
                                <w:szCs w:val="32"/>
                                <w:lang w:val="en-CA"/>
                              </w:rPr>
                              <w:t>-</w:t>
                            </w:r>
                            <w:r w:rsidR="00412A75">
                              <w:rPr>
                                <w:sz w:val="32"/>
                                <w:szCs w:val="32"/>
                                <w:lang w:val="en-CA"/>
                              </w:rPr>
                              <w:t>Recidivism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6B57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1D1828" wp14:editId="24BC1E30">
                      <wp:simplePos x="0" y="0"/>
                      <wp:positionH relativeFrom="column">
                        <wp:posOffset>-166309</wp:posOffset>
                      </wp:positionH>
                      <wp:positionV relativeFrom="paragraph">
                        <wp:posOffset>499538</wp:posOffset>
                      </wp:positionV>
                      <wp:extent cx="2997736" cy="2269475"/>
                      <wp:effectExtent l="0" t="0" r="12700" b="1714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7736" cy="2269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A8F1C1" w14:textId="0EEC0E12" w:rsidR="00735314" w:rsidRDefault="008222D0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The local </w:t>
                                  </w:r>
                                  <w:r w:rsidR="001202F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thief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, </w:t>
                                  </w:r>
                                  <w:r w:rsidR="001202F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Erik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</w:t>
                                  </w:r>
                                  <w:r w:rsidR="001202F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Thompson was spotted stealing </w:t>
                                  </w:r>
                                  <w:r w:rsidR="00E6038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jewelry</w:t>
                                  </w:r>
                                  <w:r w:rsidR="001202F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from </w:t>
                                  </w:r>
                                  <w:r w:rsidR="00E6038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a small boutique downtown after spending </w:t>
                                  </w:r>
                                  <w:r w:rsidR="00BC047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five years in prison. Thompson was sentenced for five years in prison after breaking and entering and has now gone back to his old ways</w:t>
                                  </w:r>
                                  <w:r w:rsidR="00CB04B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only a week later</w:t>
                                  </w:r>
                                  <w:r w:rsidR="00BC047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after stealing </w:t>
                                  </w:r>
                                  <w:r w:rsidR="005E1BC7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$500 worth of jewelry. </w:t>
                                  </w:r>
                                </w:p>
                                <w:p w14:paraId="10E47713" w14:textId="14939242" w:rsidR="00CB04BF" w:rsidRPr="00072D12" w:rsidRDefault="00CB04BF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Recidivism</w:t>
                                  </w:r>
                                  <w:r w:rsidR="00072D1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</w:t>
                                  </w:r>
                                  <w:r w:rsidR="00072D1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means returning to a crime after </w:t>
                                  </w:r>
                                  <w:r w:rsidR="00C257E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release from prison. In this example, Erik</w:t>
                                  </w:r>
                                  <w:r w:rsidR="009E253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returned to crime after </w:t>
                                  </w:r>
                                  <w:r w:rsidR="009165DA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being released for only a week.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D1828" id="Text Box 12" o:spid="_x0000_s1032" type="#_x0000_t202" style="position:absolute;margin-left:-13.1pt;margin-top:39.35pt;width:236.05pt;height:17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" fillcolor="white [3201]" strokeweight=".5pt">
                      <v:textbox>
                        <w:txbxContent>
                          <w:p w14:paraId="7BA8F1C1" w14:textId="0EEC0E12" w:rsidR="00735314" w:rsidRDefault="008222D0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The local </w:t>
                            </w:r>
                            <w:r w:rsidR="001202F2">
                              <w:rPr>
                                <w:sz w:val="24"/>
                                <w:szCs w:val="24"/>
                                <w:lang w:val="en-CA"/>
                              </w:rPr>
                              <w:t>thief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="001202F2">
                              <w:rPr>
                                <w:sz w:val="24"/>
                                <w:szCs w:val="24"/>
                                <w:lang w:val="en-CA"/>
                              </w:rPr>
                              <w:t>Erik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1202F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Thompson was spotted stealing </w:t>
                            </w:r>
                            <w:r w:rsidR="00E60383">
                              <w:rPr>
                                <w:sz w:val="24"/>
                                <w:szCs w:val="24"/>
                                <w:lang w:val="en-CA"/>
                              </w:rPr>
                              <w:t>jewelry</w:t>
                            </w:r>
                            <w:r w:rsidR="001202F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  <w:r w:rsidR="00E6038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 small boutique downtown after spending </w:t>
                            </w:r>
                            <w:r w:rsidR="00BC047F">
                              <w:rPr>
                                <w:sz w:val="24"/>
                                <w:szCs w:val="24"/>
                                <w:lang w:val="en-CA"/>
                              </w:rPr>
                              <w:t>five years in prison. Thompson was sentenced for five years in prison after breaking and entering and has now gone back to his old ways</w:t>
                            </w:r>
                            <w:r w:rsidR="00CB04BF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only a week later</w:t>
                            </w:r>
                            <w:r w:rsidR="00BC047F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after stealing </w:t>
                            </w:r>
                            <w:r w:rsidR="005E1BC7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$500 worth of jewelry. </w:t>
                            </w:r>
                          </w:p>
                          <w:p w14:paraId="10E47713" w14:textId="14939242" w:rsidR="00CB04BF" w:rsidRPr="00072D12" w:rsidRDefault="00CB04B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Recidivism</w:t>
                            </w:r>
                            <w:r w:rsidR="00072D12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072D1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means returning to a crime after </w:t>
                            </w:r>
                            <w:r w:rsidR="00C257EB">
                              <w:rPr>
                                <w:sz w:val="24"/>
                                <w:szCs w:val="24"/>
                                <w:lang w:val="en-CA"/>
                              </w:rPr>
                              <w:t>release from prison. In this example, Erik</w:t>
                            </w:r>
                            <w:r w:rsidR="009E253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returned to crime after </w:t>
                            </w:r>
                            <w:r w:rsidR="009165DA">
                              <w:rPr>
                                <w:sz w:val="24"/>
                                <w:szCs w:val="24"/>
                                <w:lang w:val="en-CA"/>
                              </w:rPr>
                              <w:t>being released for only a week.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43" w:type="dxa"/>
            <w:gridSpan w:val="4"/>
            <w:tcBorders>
              <w:left w:val="single" w:sz="2" w:space="0" w:color="D9D9D9" w:themeColor="background1" w:themeShade="D9"/>
            </w:tcBorders>
            <w:tcMar>
              <w:left w:w="360" w:type="dxa"/>
              <w:bottom w:w="432" w:type="dxa"/>
            </w:tcMar>
          </w:tcPr>
          <w:p w14:paraId="1EE5B988" w14:textId="303A228B" w:rsidR="00CB3692" w:rsidRPr="005D573E" w:rsidRDefault="008F6B57" w:rsidP="009F7A2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56C62E" wp14:editId="5019115F">
                      <wp:simplePos x="0" y="0"/>
                      <wp:positionH relativeFrom="column">
                        <wp:posOffset>-195756</wp:posOffset>
                      </wp:positionH>
                      <wp:positionV relativeFrom="paragraph">
                        <wp:posOffset>521572</wp:posOffset>
                      </wp:positionV>
                      <wp:extent cx="3021039" cy="2677099"/>
                      <wp:effectExtent l="0" t="0" r="27305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039" cy="2677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7E3E27" w14:textId="05AB4764" w:rsidR="00735314" w:rsidRDefault="00051412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This past year has been great for helping </w:t>
                                  </w:r>
                                  <w:r w:rsidR="00354BB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inmates discover </w:t>
                                  </w:r>
                                  <w:r w:rsidR="00861DDA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life with balance and knowledge. </w:t>
                                  </w:r>
                                  <w:r w:rsidR="008B4C5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Natasha Humphrey</w:t>
                                  </w:r>
                                  <w:r w:rsidR="00303F3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newly released has found herself</w:t>
                                  </w:r>
                                  <w:r w:rsidR="0072403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starting afresh with her new job</w:t>
                                  </w:r>
                                  <w:r w:rsidR="003F63B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. “I was helped a great amount while serving my sentence. I learned what it is like to have a sol</w:t>
                                  </w:r>
                                  <w:r w:rsidR="0028332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i</w:t>
                                  </w:r>
                                  <w:r w:rsidR="003F63B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d routine and am now able to support myself</w:t>
                                  </w:r>
                                  <w:r w:rsidR="0028332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in a healthy way, and for that, I am truly grateful”, Natasha reports.</w:t>
                                  </w:r>
                                </w:p>
                                <w:p w14:paraId="79A09825" w14:textId="10631D52" w:rsidR="00971AAA" w:rsidRPr="00541D23" w:rsidRDefault="00971AAA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-</w:t>
                                  </w:r>
                                  <w:r w:rsidR="00541D2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Rehabilitation </w:t>
                                  </w:r>
                                  <w:r w:rsidR="003C059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prepares a prisoner for a productive life</w:t>
                                  </w:r>
                                  <w:r w:rsidR="002D0A6E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by providing them the chance to gain skills</w:t>
                                  </w:r>
                                  <w:r w:rsidR="003C059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while spending time </w:t>
                                  </w:r>
                                  <w:r w:rsidR="007B5214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serving their sentence in jail.</w:t>
                                  </w:r>
                                </w:p>
                                <w:p w14:paraId="7025B176" w14:textId="47213551" w:rsidR="00283326" w:rsidRPr="00FE6227" w:rsidRDefault="00283326" w:rsidP="00FE6227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  <w:p w14:paraId="5787CEED" w14:textId="77777777" w:rsidR="00283326" w:rsidRPr="00051412" w:rsidRDefault="00283326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6C62E" id="Text Box 15" o:spid="_x0000_s1033" type="#_x0000_t202" style="position:absolute;margin-left:-15.4pt;margin-top:41.05pt;width:237.9pt;height:2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" fillcolor="white [3201]" strokeweight=".5pt">
                      <v:textbox>
                        <w:txbxContent>
                          <w:p w14:paraId="647E3E27" w14:textId="05AB4764" w:rsidR="00735314" w:rsidRDefault="00051412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This past year has been great for helping </w:t>
                            </w:r>
                            <w:r w:rsidR="00354BB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inmates discover </w:t>
                            </w:r>
                            <w:r w:rsidR="00861DD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life with balance and knowledge. </w:t>
                            </w:r>
                            <w:r w:rsidR="008B4C59">
                              <w:rPr>
                                <w:sz w:val="24"/>
                                <w:szCs w:val="24"/>
                                <w:lang w:val="en-CA"/>
                              </w:rPr>
                              <w:t>Natasha Humphrey</w:t>
                            </w:r>
                            <w:r w:rsidR="00303F3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newly released has found herself</w:t>
                            </w:r>
                            <w:r w:rsidR="00724039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starting afresh with her new job</w:t>
                            </w:r>
                            <w:r w:rsidR="003F63BF">
                              <w:rPr>
                                <w:sz w:val="24"/>
                                <w:szCs w:val="24"/>
                                <w:lang w:val="en-CA"/>
                              </w:rPr>
                              <w:t>. “I was helped a great amount while serving my sentence. I learned what it is like to have a sol</w:t>
                            </w:r>
                            <w:r w:rsidR="00283326">
                              <w:rPr>
                                <w:sz w:val="24"/>
                                <w:szCs w:val="24"/>
                                <w:lang w:val="en-CA"/>
                              </w:rPr>
                              <w:t>i</w:t>
                            </w:r>
                            <w:r w:rsidR="003F63BF">
                              <w:rPr>
                                <w:sz w:val="24"/>
                                <w:szCs w:val="24"/>
                                <w:lang w:val="en-CA"/>
                              </w:rPr>
                              <w:t>d routine and am now able to support myself</w:t>
                            </w:r>
                            <w:r w:rsidR="0028332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in a healthy way, and for that, I am truly grateful”, Natasha reports.</w:t>
                            </w:r>
                          </w:p>
                          <w:p w14:paraId="79A09825" w14:textId="10631D52" w:rsidR="00971AAA" w:rsidRPr="00541D23" w:rsidRDefault="00971AAA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541D23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Rehabilitation </w:t>
                            </w:r>
                            <w:r w:rsidR="003C059F">
                              <w:rPr>
                                <w:sz w:val="24"/>
                                <w:szCs w:val="24"/>
                                <w:lang w:val="en-CA"/>
                              </w:rPr>
                              <w:t>prepares a prisoner for a productive life</w:t>
                            </w:r>
                            <w:r w:rsidR="002D0A6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by providing them the chance to gain skills</w:t>
                            </w:r>
                            <w:r w:rsidR="003C059F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while spending time </w:t>
                            </w:r>
                            <w:r w:rsidR="007B5214">
                              <w:rPr>
                                <w:sz w:val="24"/>
                                <w:szCs w:val="24"/>
                                <w:lang w:val="en-CA"/>
                              </w:rPr>
                              <w:t>serving their sentence in jail.</w:t>
                            </w:r>
                          </w:p>
                          <w:p w14:paraId="7025B176" w14:textId="47213551" w:rsidR="00283326" w:rsidRPr="00FE6227" w:rsidRDefault="00283326" w:rsidP="00FE6227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5787CEED" w14:textId="77777777" w:rsidR="00283326" w:rsidRPr="00051412" w:rsidRDefault="00283326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B99243" wp14:editId="544C2709">
                      <wp:simplePos x="0" y="0"/>
                      <wp:positionH relativeFrom="column">
                        <wp:posOffset>-30504</wp:posOffset>
                      </wp:positionH>
                      <wp:positionV relativeFrom="paragraph">
                        <wp:posOffset>58633</wp:posOffset>
                      </wp:positionV>
                      <wp:extent cx="2845183" cy="352425"/>
                      <wp:effectExtent l="0" t="0" r="12700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5183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7C3585" w14:textId="0B105897" w:rsidR="001A6949" w:rsidRPr="001A6949" w:rsidRDefault="001A6949" w:rsidP="001A6949">
                                  <w:pP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Story #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3</w:t>
                                  </w:r>
                                  <w:r w:rsidR="00412A75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-Rehabilitation</w:t>
                                  </w:r>
                                </w:p>
                                <w:p w14:paraId="27D9CAF6" w14:textId="77777777" w:rsidR="00735314" w:rsidRDefault="007353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99243" id="Text Box 13" o:spid="_x0000_s1034" type="#_x0000_t202" style="position:absolute;margin-left:-2.4pt;margin-top:4.6pt;width:224.0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" fillcolor="white [3201]" strokeweight=".5pt">
                      <v:textbox>
                        <w:txbxContent>
                          <w:p w14:paraId="4A7C3585" w14:textId="0B105897" w:rsidR="001A6949" w:rsidRPr="001A6949" w:rsidRDefault="001A6949" w:rsidP="001A694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3</w:t>
                            </w:r>
                            <w:r w:rsidR="00412A75">
                              <w:rPr>
                                <w:sz w:val="32"/>
                                <w:szCs w:val="32"/>
                                <w:lang w:val="en-CA"/>
                              </w:rPr>
                              <w:t>-Rehabilitation</w:t>
                            </w:r>
                          </w:p>
                          <w:p w14:paraId="27D9CAF6" w14:textId="77777777" w:rsidR="00735314" w:rsidRDefault="0073531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154F" w:rsidRPr="005D573E" w14:paraId="0AF38EAD" w14:textId="77777777" w:rsidTr="00735314">
        <w:trPr>
          <w:trHeight w:val="250"/>
        </w:trPr>
        <w:tc>
          <w:tcPr>
            <w:tcW w:w="14868" w:type="dxa"/>
            <w:gridSpan w:val="9"/>
          </w:tcPr>
          <w:p w14:paraId="4229B442" w14:textId="77777777" w:rsidR="0037154F" w:rsidRPr="005D573E" w:rsidRDefault="0037154F" w:rsidP="009F7A27">
            <w:pPr>
              <w:rPr>
                <w:noProof/>
                <w:sz w:val="8"/>
              </w:rPr>
            </w:pPr>
            <w:r w:rsidRPr="005D573E">
              <w:rPr>
                <w:noProof/>
                <w:sz w:val="8"/>
              </w:rPr>
              <mc:AlternateContent>
                <mc:Choice Requires="wps">
                  <w:drawing>
                    <wp:inline distT="0" distB="0" distL="0" distR="0" wp14:anchorId="465AF15F" wp14:editId="29EAAB85">
                      <wp:extent cx="7133401" cy="0"/>
                      <wp:effectExtent l="0" t="0" r="0" b="0"/>
                      <wp:docPr id="49" name="Straight Connector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133401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57F2A02" id="Straight Connector 49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61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64" w:type="dxa"/>
            <w:vMerge w:val="restart"/>
            <w:shd w:val="clear" w:color="auto" w:fill="262626" w:themeFill="text1" w:themeFillTint="D9"/>
          </w:tcPr>
          <w:p w14:paraId="49DEFF43" w14:textId="3173B10C" w:rsidR="0037154F" w:rsidRPr="00797ADE" w:rsidRDefault="0037154F" w:rsidP="00797ADE">
            <w:pPr>
              <w:pStyle w:val="More1"/>
            </w:pPr>
          </w:p>
        </w:tc>
      </w:tr>
      <w:tr w:rsidR="0037154F" w:rsidRPr="005D573E" w14:paraId="3AE83575" w14:textId="77777777" w:rsidTr="00735314">
        <w:trPr>
          <w:trHeight w:val="1222"/>
        </w:trPr>
        <w:tc>
          <w:tcPr>
            <w:tcW w:w="6053" w:type="dxa"/>
            <w:gridSpan w:val="4"/>
            <w:tcMar>
              <w:bottom w:w="144" w:type="dxa"/>
            </w:tcMar>
          </w:tcPr>
          <w:p w14:paraId="3CB53473" w14:textId="6AD63E4E" w:rsidR="0037154F" w:rsidRPr="00445F2B" w:rsidRDefault="002B4A99" w:rsidP="00445F2B">
            <w:pPr>
              <w:pStyle w:val="Heading3"/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50A242" wp14:editId="2B5F3339">
                      <wp:simplePos x="0" y="0"/>
                      <wp:positionH relativeFrom="column">
                        <wp:posOffset>-243786</wp:posOffset>
                      </wp:positionH>
                      <wp:positionV relativeFrom="paragraph">
                        <wp:posOffset>-1828991</wp:posOffset>
                      </wp:positionV>
                      <wp:extent cx="3217154" cy="2126087"/>
                      <wp:effectExtent l="0" t="0" r="21590" b="2667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7154" cy="21260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99B929" w14:textId="57634EBC" w:rsidR="00735314" w:rsidRDefault="00934B8A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Last night </w:t>
                                  </w:r>
                                  <w:r w:rsidR="00390AB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the local grocery shop was robbed leaving the customers confused and </w:t>
                                  </w:r>
                                  <w:r w:rsidR="001504F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overwhelmed. After the police had discovered the robber was </w:t>
                                  </w:r>
                                  <w:r w:rsidR="0062618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J</w:t>
                                  </w:r>
                                  <w:r w:rsidR="001504F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ohn </w:t>
                                  </w:r>
                                  <w:r w:rsidR="0062618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E</w:t>
                                  </w:r>
                                  <w:r w:rsidR="0062084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vans, he then received a </w:t>
                                  </w:r>
                                  <w:r w:rsidR="00626181" w:rsidRPr="00995D1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sentence</w:t>
                                  </w:r>
                                  <w:r w:rsidR="0062618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of imprisonment for less than two years. This </w:t>
                                  </w:r>
                                  <w:r w:rsidR="00995D1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decision was based on the severity of the crime.</w:t>
                                  </w:r>
                                </w:p>
                                <w:p w14:paraId="17D06654" w14:textId="1FAAB549" w:rsidR="00995D13" w:rsidRPr="00995D13" w:rsidRDefault="00995D13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-A </w:t>
                                  </w:r>
                                  <w:r w:rsidR="00D93B7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sentence</w:t>
                                  </w:r>
                                  <w:r w:rsidR="00D93B7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is the punishment imposed on a person convicted of committing a crime. In this case</w:t>
                                  </w:r>
                                  <w:r w:rsidR="002B4A9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, Johns sentence was spending two years in prison.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0A242" id="Text Box 10" o:spid="_x0000_s1035" type="#_x0000_t202" style="position:absolute;margin-left:-19.2pt;margin-top:-2in;width:253.3pt;height:16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" fillcolor="white [3201]" strokeweight=".5pt">
                      <v:textbox>
                        <w:txbxContent>
                          <w:p w14:paraId="6199B929" w14:textId="57634EBC" w:rsidR="00735314" w:rsidRDefault="00934B8A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Last night </w:t>
                            </w:r>
                            <w:r w:rsidR="00390ABF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the local grocery shop was robbed leaving the customers confused and </w:t>
                            </w:r>
                            <w:r w:rsidR="001504F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overwhelmed. After the police had discovered the robber was </w:t>
                            </w:r>
                            <w:r w:rsidR="00626181">
                              <w:rPr>
                                <w:sz w:val="24"/>
                                <w:szCs w:val="24"/>
                                <w:lang w:val="en-CA"/>
                              </w:rPr>
                              <w:t>J</w:t>
                            </w:r>
                            <w:r w:rsidR="001504F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ohn </w:t>
                            </w:r>
                            <w:r w:rsidR="00626181">
                              <w:rPr>
                                <w:sz w:val="24"/>
                                <w:szCs w:val="24"/>
                                <w:lang w:val="en-CA"/>
                              </w:rPr>
                              <w:t>E</w:t>
                            </w:r>
                            <w:r w:rsidR="0062084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vans, he then received a </w:t>
                            </w:r>
                            <w:r w:rsidR="00626181" w:rsidRPr="00995D13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sentence</w:t>
                            </w:r>
                            <w:r w:rsidR="00626181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of imprisonment for less than two years. This </w:t>
                            </w:r>
                            <w:r w:rsidR="00995D13">
                              <w:rPr>
                                <w:sz w:val="24"/>
                                <w:szCs w:val="24"/>
                                <w:lang w:val="en-CA"/>
                              </w:rPr>
                              <w:t>decision was based on the severity of the crime.</w:t>
                            </w:r>
                          </w:p>
                          <w:p w14:paraId="17D06654" w14:textId="1FAAB549" w:rsidR="00995D13" w:rsidRPr="00995D13" w:rsidRDefault="00995D13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-A </w:t>
                            </w:r>
                            <w:r w:rsidR="00D93B71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sentence</w:t>
                            </w:r>
                            <w:r w:rsidR="00D93B71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the punishment imposed on a person convicted of committing a crime. In this case</w:t>
                            </w:r>
                            <w:r w:rsidR="002B4A99">
                              <w:rPr>
                                <w:sz w:val="24"/>
                                <w:szCs w:val="24"/>
                                <w:lang w:val="en-CA"/>
                              </w:rPr>
                              <w:t>, Johns sentence was spending two years in prison.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AA0310" w14:textId="08DAC223" w:rsidR="0037154F" w:rsidRPr="00445F2B" w:rsidRDefault="0037154F" w:rsidP="00445F2B"/>
          <w:p w14:paraId="2B4423C7" w14:textId="5F16EF1F" w:rsidR="0037154F" w:rsidRPr="00445F2B" w:rsidRDefault="0037154F" w:rsidP="00445F2B">
            <w:pPr>
              <w:pStyle w:val="Byline"/>
            </w:pPr>
          </w:p>
        </w:tc>
        <w:tc>
          <w:tcPr>
            <w:tcW w:w="3027" w:type="dxa"/>
            <w:vMerge w:val="restart"/>
          </w:tcPr>
          <w:p w14:paraId="3D162FEB" w14:textId="2BBC756B" w:rsidR="0037154F" w:rsidRPr="008D479C" w:rsidRDefault="00244C66" w:rsidP="0007504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74381C" wp14:editId="392F9713">
                      <wp:simplePos x="0" y="0"/>
                      <wp:positionH relativeFrom="column">
                        <wp:posOffset>-540645</wp:posOffset>
                      </wp:positionH>
                      <wp:positionV relativeFrom="paragraph">
                        <wp:posOffset>1178728</wp:posOffset>
                      </wp:positionV>
                      <wp:extent cx="2917190" cy="2831335"/>
                      <wp:effectExtent l="0" t="0" r="16510" b="266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190" cy="2831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4F1AA1" w14:textId="6FA707AE" w:rsidR="00075043" w:rsidRDefault="003E13E3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After a long trial, it has been decided that </w:t>
                                  </w:r>
                                  <w:r w:rsidR="009B5345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murderer, Thomas </w:t>
                                  </w:r>
                                  <w:r w:rsidR="0020182F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Bart </w:t>
                                  </w:r>
                                  <w:r w:rsidR="00674BF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will face a life sentence for his crime. </w:t>
                                  </w:r>
                                  <w:r w:rsidR="0062529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After the murder, the </w:t>
                                  </w:r>
                                  <w:r w:rsidR="0064158A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entire community felt a great loss and </w:t>
                                  </w:r>
                                  <w:r w:rsidR="00D9424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a </w:t>
                                  </w:r>
                                  <w:r w:rsidR="00460F8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large</w:t>
                                  </w:r>
                                  <w:r w:rsidR="00D9424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amount of </w:t>
                                  </w:r>
                                  <w:r w:rsidR="008B4C5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people feeling</w:t>
                                  </w:r>
                                  <w:r w:rsidR="00D9424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u</w:t>
                                  </w:r>
                                  <w:r w:rsidR="0064158A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nsafe. This decision </w:t>
                                  </w:r>
                                  <w:r w:rsidR="00F53F2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has been controversial but has left </w:t>
                                  </w:r>
                                  <w:r w:rsidR="008B4C5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many</w:t>
                                  </w:r>
                                  <w:r w:rsidR="00F53F2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people feeling assured and </w:t>
                                  </w:r>
                                  <w:r w:rsidR="008B4C59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safer</w:t>
                                  </w:r>
                                  <w:r w:rsidR="00F53F2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w</w:t>
                                  </w:r>
                                  <w:r w:rsidR="00F73EB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ithin the community.</w:t>
                                  </w:r>
                                </w:p>
                                <w:p w14:paraId="7907DBB0" w14:textId="0CA5836E" w:rsidR="00460F81" w:rsidRPr="006D287A" w:rsidRDefault="00460F81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Retribution </w:t>
                                  </w:r>
                                  <w:r w:rsidR="006D287A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ensures that </w:t>
                                  </w:r>
                                  <w:r w:rsidR="0012493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there is a punishment to avenge a crime, in this case, the offender suffers the consequences of his actions.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4381C" id="Text Box 6" o:spid="_x0000_s1036" type="#_x0000_t202" style="position:absolute;margin-left:-42.55pt;margin-top:92.8pt;width:229.7pt;height:2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" fillcolor="white [3201]" strokeweight=".5pt">
                      <v:textbox>
                        <w:txbxContent>
                          <w:p w14:paraId="3A4F1AA1" w14:textId="6FA707AE" w:rsidR="00075043" w:rsidRDefault="003E13E3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a long trial, it has been decided that </w:t>
                            </w:r>
                            <w:r w:rsidR="009B5345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murderer, Thomas </w:t>
                            </w:r>
                            <w:r w:rsidR="0020182F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Bart </w:t>
                            </w:r>
                            <w:r w:rsidR="00674BF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will face a life sentence for his crime. </w:t>
                            </w:r>
                            <w:r w:rsidR="00625299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the murder, the </w:t>
                            </w:r>
                            <w:r w:rsidR="0064158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entire community felt a great loss and </w:t>
                            </w:r>
                            <w:r w:rsidR="00D9424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 </w:t>
                            </w:r>
                            <w:r w:rsidR="00460F81">
                              <w:rPr>
                                <w:sz w:val="24"/>
                                <w:szCs w:val="24"/>
                                <w:lang w:val="en-CA"/>
                              </w:rPr>
                              <w:t>large</w:t>
                            </w:r>
                            <w:r w:rsidR="00D9424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amount of </w:t>
                            </w:r>
                            <w:r w:rsidR="008B4C59">
                              <w:rPr>
                                <w:sz w:val="24"/>
                                <w:szCs w:val="24"/>
                                <w:lang w:val="en-CA"/>
                              </w:rPr>
                              <w:t>people feeling</w:t>
                            </w:r>
                            <w:r w:rsidR="00D9424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u</w:t>
                            </w:r>
                            <w:r w:rsidR="0064158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nsafe. This decision </w:t>
                            </w:r>
                            <w:r w:rsidR="00F53F2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has been controversial but has left </w:t>
                            </w:r>
                            <w:r w:rsidR="008B4C59">
                              <w:rPr>
                                <w:sz w:val="24"/>
                                <w:szCs w:val="24"/>
                                <w:lang w:val="en-CA"/>
                              </w:rPr>
                              <w:t>many</w:t>
                            </w:r>
                            <w:r w:rsidR="00F53F2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people feeling assured and </w:t>
                            </w:r>
                            <w:r w:rsidR="008B4C59">
                              <w:rPr>
                                <w:sz w:val="24"/>
                                <w:szCs w:val="24"/>
                                <w:lang w:val="en-CA"/>
                              </w:rPr>
                              <w:t>safer</w:t>
                            </w:r>
                            <w:r w:rsidR="00F53F2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w</w:t>
                            </w:r>
                            <w:r w:rsidR="00F73EB1">
                              <w:rPr>
                                <w:sz w:val="24"/>
                                <w:szCs w:val="24"/>
                                <w:lang w:val="en-CA"/>
                              </w:rPr>
                              <w:t>ithin the community.</w:t>
                            </w:r>
                          </w:p>
                          <w:p w14:paraId="7907DBB0" w14:textId="0CA5836E" w:rsidR="00460F81" w:rsidRPr="006D287A" w:rsidRDefault="00460F81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Retribution </w:t>
                            </w:r>
                            <w:r w:rsidR="006D287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ensures that </w:t>
                            </w:r>
                            <w:r w:rsidR="0012493B">
                              <w:rPr>
                                <w:sz w:val="24"/>
                                <w:szCs w:val="24"/>
                                <w:lang w:val="en-CA"/>
                              </w:rPr>
                              <w:t>there is a punishment to avenge a crime, in this case, the offender suffers the consequences of his actions.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55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9B6BC0" wp14:editId="02FC941B">
                      <wp:simplePos x="0" y="0"/>
                      <wp:positionH relativeFrom="column">
                        <wp:posOffset>-540607</wp:posOffset>
                      </wp:positionH>
                      <wp:positionV relativeFrom="paragraph">
                        <wp:posOffset>638107</wp:posOffset>
                      </wp:positionV>
                      <wp:extent cx="2919218" cy="385590"/>
                      <wp:effectExtent l="0" t="0" r="14605" b="1460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9218" cy="38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C285BB" w14:textId="7A8EACD8" w:rsidR="001A6949" w:rsidRPr="001A6949" w:rsidRDefault="001A6949" w:rsidP="001A6949">
                                  <w:pP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Story #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5</w:t>
                                  </w:r>
                                  <w:r w:rsidR="00C3037B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-</w:t>
                                  </w:r>
                                  <w:r w:rsidR="00244C66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Retributon</w:t>
                                  </w:r>
                                </w:p>
                                <w:p w14:paraId="2A5CF96B" w14:textId="77777777" w:rsidR="00075043" w:rsidRDefault="000750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B6BC0" id="Text Box 5" o:spid="_x0000_s1037" type="#_x0000_t202" style="position:absolute;margin-left:-42.55pt;margin-top:50.25pt;width:229.85pt;height:3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" fillcolor="white [3201]" strokeweight=".5pt">
                      <v:textbox>
                        <w:txbxContent>
                          <w:p w14:paraId="59C285BB" w14:textId="7A8EACD8" w:rsidR="001A6949" w:rsidRPr="001A6949" w:rsidRDefault="001A6949" w:rsidP="001A694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5</w:t>
                            </w:r>
                            <w:r w:rsidR="00C3037B">
                              <w:rPr>
                                <w:sz w:val="32"/>
                                <w:szCs w:val="32"/>
                                <w:lang w:val="en-CA"/>
                              </w:rPr>
                              <w:t>-</w:t>
                            </w:r>
                            <w:r w:rsidR="00244C66">
                              <w:rPr>
                                <w:sz w:val="32"/>
                                <w:szCs w:val="32"/>
                                <w:lang w:val="en-CA"/>
                              </w:rPr>
                              <w:t>Retributon</w:t>
                            </w:r>
                          </w:p>
                          <w:p w14:paraId="2A5CF96B" w14:textId="77777777" w:rsidR="00075043" w:rsidRDefault="0007504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87" w:type="dxa"/>
            <w:gridSpan w:val="4"/>
            <w:vMerge w:val="restart"/>
          </w:tcPr>
          <w:p w14:paraId="17392616" w14:textId="3637E88C" w:rsidR="0037154F" w:rsidRPr="008D479C" w:rsidRDefault="0037154F" w:rsidP="008D479C"/>
          <w:p w14:paraId="0676DA0F" w14:textId="59C43CAD" w:rsidR="0037154F" w:rsidRPr="008D479C" w:rsidRDefault="0037154F" w:rsidP="008D479C"/>
          <w:p w14:paraId="6B01A102" w14:textId="381E8DF8" w:rsidR="0037154F" w:rsidRPr="008D479C" w:rsidRDefault="002D0A6E" w:rsidP="0007504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87288C" wp14:editId="03BC89F0">
                      <wp:simplePos x="0" y="0"/>
                      <wp:positionH relativeFrom="column">
                        <wp:posOffset>765152</wp:posOffset>
                      </wp:positionH>
                      <wp:positionV relativeFrom="paragraph">
                        <wp:posOffset>1186171</wp:posOffset>
                      </wp:positionV>
                      <wp:extent cx="2776220" cy="2313313"/>
                      <wp:effectExtent l="0" t="0" r="24130" b="1079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6220" cy="2313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94E419" w14:textId="130FA1FF" w:rsidR="00735314" w:rsidRDefault="00B1548A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After two teens were assaulted with a weapon last week, this case was brought up in court. However, the family of the offender claimed that he was not mentally stable during the time of this crime. A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psychiatric assessment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was then completed to reveal the mental history of the offender to back his case.</w:t>
                                  </w:r>
                                </w:p>
                                <w:p w14:paraId="59C671AD" w14:textId="4333130A" w:rsidR="00B1548A" w:rsidRPr="00B1548A" w:rsidRDefault="00B1548A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-A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psychiatric assessment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is a report that describes the mental history of the offender.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7288C" id="Text Box 8" o:spid="_x0000_s1038" type="#_x0000_t202" style="position:absolute;margin-left:60.25pt;margin-top:93.4pt;width:218.6pt;height:18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" fillcolor="white [3201]" strokeweight=".5pt">
                      <v:textbox>
                        <w:txbxContent>
                          <w:p w14:paraId="0294E419" w14:textId="130FA1FF" w:rsidR="00735314" w:rsidRDefault="00B1548A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two teens were assaulted with a weapon last week, this case was brought up in court. However, the family of the offender claimed that he was not mentally stable during the time of this crime. 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psychiatric assessment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was then completed to reveal the mental history of the offender to back his case.</w:t>
                            </w:r>
                          </w:p>
                          <w:p w14:paraId="59C671AD" w14:textId="4333130A" w:rsidR="00B1548A" w:rsidRPr="00B1548A" w:rsidRDefault="00B1548A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-A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psychiatric assessment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a report that describes the mental history of the offender.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4" w:type="dxa"/>
            <w:vMerge/>
            <w:shd w:val="clear" w:color="auto" w:fill="262626" w:themeFill="text1" w:themeFillTint="D9"/>
          </w:tcPr>
          <w:p w14:paraId="388AABA9" w14:textId="77777777" w:rsidR="0037154F" w:rsidRPr="008D479C" w:rsidRDefault="0037154F" w:rsidP="008D479C"/>
        </w:tc>
      </w:tr>
      <w:tr w:rsidR="0037154F" w:rsidRPr="005D573E" w14:paraId="7C887112" w14:textId="77777777" w:rsidTr="00735314">
        <w:trPr>
          <w:trHeight w:val="351"/>
        </w:trPr>
        <w:tc>
          <w:tcPr>
            <w:tcW w:w="3026" w:type="dxa"/>
          </w:tcPr>
          <w:p w14:paraId="795792C8" w14:textId="10C9094E" w:rsidR="0037154F" w:rsidRPr="002F1824" w:rsidRDefault="00244C66" w:rsidP="008D479C">
            <w:pPr>
              <w:rPr>
                <w:lang w:val="it-IT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CE9618" wp14:editId="37DD377D">
                      <wp:simplePos x="0" y="0"/>
                      <wp:positionH relativeFrom="column">
                        <wp:posOffset>-67517</wp:posOffset>
                      </wp:positionH>
                      <wp:positionV relativeFrom="paragraph">
                        <wp:posOffset>163492</wp:posOffset>
                      </wp:positionV>
                      <wp:extent cx="2919095" cy="3007605"/>
                      <wp:effectExtent l="0" t="0" r="14605" b="2159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9095" cy="3007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D71CAF" w14:textId="2F5D0A4F" w:rsidR="00075043" w:rsidRDefault="00C034BB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The destruction of the local playground has left many parents and children </w:t>
                                  </w:r>
                                  <w:r w:rsidR="0055493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confused and upset along with the rest of the community. However, the </w:t>
                                  </w:r>
                                  <w:r w:rsidR="008256CD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vandalizer was found at 8:38 this morning. It was decided that this </w:t>
                                  </w:r>
                                  <w:r w:rsidR="00861967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young man would have to pay for the</w:t>
                                  </w:r>
                                  <w:r w:rsidR="00BE0DBC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destroyed </w:t>
                                  </w:r>
                                  <w:r w:rsidR="00861967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property in order to make up for </w:t>
                                  </w:r>
                                  <w:r w:rsidR="009E6121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the damage caused by his actions</w:t>
                                  </w:r>
                                  <w:r w:rsidR="00861967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. </w:t>
                                  </w:r>
                                  <w:r w:rsidR="000F34B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The playground will soon be restored to its normal state in the months to come.</w:t>
                                  </w:r>
                                </w:p>
                                <w:p w14:paraId="1F615217" w14:textId="3CA68815" w:rsidR="00BE0DBC" w:rsidRPr="00E445FE" w:rsidRDefault="00E445FE">
                                  <w:pP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Restitution</w:t>
                                  </w:r>
                                  <w:r w:rsidR="009E5446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is a punishment that includes making up for the damage </w:t>
                                  </w:r>
                                  <w:r w:rsidR="003726F3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or loss the victim might have </w:t>
                                  </w:r>
                                  <w:r w:rsidR="007241E2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suffered by paying the amount to fix or solve the damage.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E9618" id="Text Box 4" o:spid="_x0000_s1039" type="#_x0000_t202" style="position:absolute;margin-left:-5.3pt;margin-top:12.85pt;width:229.85pt;height:23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" fillcolor="white [3201]" strokeweight=".5pt">
                      <v:textbox>
                        <w:txbxContent>
                          <w:p w14:paraId="20D71CAF" w14:textId="2F5D0A4F" w:rsidR="00075043" w:rsidRDefault="00C034BB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The destruction of the local playground has left many parents and children </w:t>
                            </w:r>
                            <w:r w:rsidR="0055493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confused and upset along with the rest of the community. However, the </w:t>
                            </w:r>
                            <w:r w:rsidR="008256C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vandalizer was found at 8:38 this morning. It was decided that this </w:t>
                            </w:r>
                            <w:r w:rsidR="00861967">
                              <w:rPr>
                                <w:sz w:val="24"/>
                                <w:szCs w:val="24"/>
                                <w:lang w:val="en-CA"/>
                              </w:rPr>
                              <w:t>young man would have to pay for the</w:t>
                            </w:r>
                            <w:r w:rsidR="00BE0DB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destroyed </w:t>
                            </w:r>
                            <w:r w:rsidR="00861967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property in order to make up for </w:t>
                            </w:r>
                            <w:r w:rsidR="009E6121">
                              <w:rPr>
                                <w:sz w:val="24"/>
                                <w:szCs w:val="24"/>
                                <w:lang w:val="en-CA"/>
                              </w:rPr>
                              <w:t>the damage caused by his actions</w:t>
                            </w:r>
                            <w:r w:rsidR="00861967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. </w:t>
                            </w:r>
                            <w:r w:rsidR="000F34BB">
                              <w:rPr>
                                <w:sz w:val="24"/>
                                <w:szCs w:val="24"/>
                                <w:lang w:val="en-CA"/>
                              </w:rPr>
                              <w:t>The playground will soon be restored to its normal state in the months to come.</w:t>
                            </w:r>
                          </w:p>
                          <w:p w14:paraId="1F615217" w14:textId="3CA68815" w:rsidR="00BE0DBC" w:rsidRPr="00E445FE" w:rsidRDefault="00E445FE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Restitution</w:t>
                            </w:r>
                            <w:r w:rsidR="009E544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a punishment that includes making up for the damage </w:t>
                            </w:r>
                            <w:r w:rsidR="003726F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or loss the victim might have </w:t>
                            </w:r>
                            <w:r w:rsidR="007241E2">
                              <w:rPr>
                                <w:sz w:val="24"/>
                                <w:szCs w:val="24"/>
                                <w:lang w:val="en-CA"/>
                              </w:rPr>
                              <w:t>suffered by paying the amount to fix or solve the damage.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55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85F499" wp14:editId="368CDF7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-355164</wp:posOffset>
                      </wp:positionV>
                      <wp:extent cx="2941504" cy="374573"/>
                      <wp:effectExtent l="0" t="0" r="11430" b="2603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504" cy="3745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DF6F6E" w14:textId="5F4CE5DB" w:rsidR="001A6949" w:rsidRPr="001A6949" w:rsidRDefault="001A6949" w:rsidP="001A6949">
                                  <w:pP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Story #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4</w:t>
                                  </w:r>
                                  <w:r w:rsidR="00C3037B">
                                    <w:rPr>
                                      <w:sz w:val="32"/>
                                      <w:szCs w:val="32"/>
                                      <w:lang w:val="en-CA"/>
                                    </w:rPr>
                                    <w:t>- Restitution</w:t>
                                  </w:r>
                                </w:p>
                                <w:p w14:paraId="2E7ED362" w14:textId="77777777" w:rsidR="00075043" w:rsidRDefault="000750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5F499" id="Text Box 2" o:spid="_x0000_s1040" type="#_x0000_t202" style="position:absolute;margin-left:-5.3pt;margin-top:-27.95pt;width:231.6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" fillcolor="white [3201]" strokeweight=".5pt">
                      <v:textbox>
                        <w:txbxContent>
                          <w:p w14:paraId="1FDF6F6E" w14:textId="5F4CE5DB" w:rsidR="001A6949" w:rsidRPr="001A6949" w:rsidRDefault="001A6949" w:rsidP="001A694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4</w:t>
                            </w:r>
                            <w:r w:rsidR="00C3037B">
                              <w:rPr>
                                <w:sz w:val="32"/>
                                <w:szCs w:val="32"/>
                                <w:lang w:val="en-CA"/>
                              </w:rPr>
                              <w:t>- Restitution</w:t>
                            </w:r>
                          </w:p>
                          <w:p w14:paraId="2E7ED362" w14:textId="77777777" w:rsidR="00075043" w:rsidRDefault="0007504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7" w:type="dxa"/>
            <w:gridSpan w:val="3"/>
          </w:tcPr>
          <w:p w14:paraId="331A5B35" w14:textId="0FC18652" w:rsidR="0037154F" w:rsidRPr="008D479C" w:rsidRDefault="0037154F" w:rsidP="00075043"/>
        </w:tc>
        <w:tc>
          <w:tcPr>
            <w:tcW w:w="3027" w:type="dxa"/>
            <w:vMerge/>
          </w:tcPr>
          <w:p w14:paraId="1529CF62" w14:textId="77777777" w:rsidR="0037154F" w:rsidRPr="005D573E" w:rsidRDefault="0037154F" w:rsidP="0037154F"/>
        </w:tc>
        <w:tc>
          <w:tcPr>
            <w:tcW w:w="5787" w:type="dxa"/>
            <w:gridSpan w:val="4"/>
            <w:vMerge/>
          </w:tcPr>
          <w:p w14:paraId="00058EE3" w14:textId="77777777" w:rsidR="0037154F" w:rsidRPr="005D573E" w:rsidRDefault="0037154F" w:rsidP="0037154F"/>
        </w:tc>
        <w:tc>
          <w:tcPr>
            <w:tcW w:w="264" w:type="dxa"/>
            <w:vMerge/>
            <w:shd w:val="clear" w:color="auto" w:fill="262626" w:themeFill="text1" w:themeFillTint="D9"/>
          </w:tcPr>
          <w:p w14:paraId="70475B5A" w14:textId="77777777" w:rsidR="0037154F" w:rsidRPr="005D573E" w:rsidRDefault="0037154F" w:rsidP="009F7A27"/>
        </w:tc>
      </w:tr>
    </w:tbl>
    <w:p w14:paraId="13301971" w14:textId="073933CC" w:rsidR="005A20B8" w:rsidRDefault="002D0A6E" w:rsidP="00D37032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8E81CC" wp14:editId="2EAABC8A">
                <wp:simplePos x="0" y="0"/>
                <wp:positionH relativeFrom="column">
                  <wp:posOffset>6670713</wp:posOffset>
                </wp:positionH>
                <wp:positionV relativeFrom="paragraph">
                  <wp:posOffset>-119687</wp:posOffset>
                </wp:positionV>
                <wp:extent cx="2710149" cy="550843"/>
                <wp:effectExtent l="0" t="0" r="14605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49" cy="55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C7693" w14:textId="30430AA6" w:rsidR="001A6949" w:rsidRPr="001A6949" w:rsidRDefault="001A6949" w:rsidP="001A694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6</w:t>
                            </w:r>
                            <w:r w:rsidR="00244C66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-Psychiatric </w:t>
                            </w:r>
                            <w:r w:rsidR="0012493B">
                              <w:rPr>
                                <w:sz w:val="32"/>
                                <w:szCs w:val="32"/>
                                <w:lang w:val="en-CA"/>
                              </w:rPr>
                              <w:t>Assessment</w:t>
                            </w:r>
                          </w:p>
                          <w:p w14:paraId="2B05EBDF" w14:textId="77777777" w:rsidR="00735314" w:rsidRDefault="00735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E81CC" id="Text Box 7" o:spid="_x0000_s1041" type="#_x0000_t202" style="position:absolute;margin-left:525.25pt;margin-top:-9.4pt;width:213.4pt;height:4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" fillcolor="white [3201]" strokeweight=".5pt">
                <v:textbox>
                  <w:txbxContent>
                    <w:p w14:paraId="57EC7693" w14:textId="30430AA6" w:rsidR="001A6949" w:rsidRPr="001A6949" w:rsidRDefault="001A6949" w:rsidP="001A6949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6</w:t>
                      </w:r>
                      <w:r w:rsidR="00244C66">
                        <w:rPr>
                          <w:sz w:val="32"/>
                          <w:szCs w:val="32"/>
                          <w:lang w:val="en-CA"/>
                        </w:rPr>
                        <w:t xml:space="preserve">-Psychiatric </w:t>
                      </w:r>
                      <w:r w:rsidR="0012493B">
                        <w:rPr>
                          <w:sz w:val="32"/>
                          <w:szCs w:val="32"/>
                          <w:lang w:val="en-CA"/>
                        </w:rPr>
                        <w:t>Assessment</w:t>
                      </w:r>
                    </w:p>
                    <w:p w14:paraId="2B05EBDF" w14:textId="77777777" w:rsidR="00735314" w:rsidRDefault="00735314"/>
                  </w:txbxContent>
                </v:textbox>
              </v:shape>
            </w:pict>
          </mc:Fallback>
        </mc:AlternateContent>
      </w:r>
      <w:r w:rsidR="00DD5490" w:rsidRPr="005D573E">
        <w:br w:type="page"/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33F2B2" wp14:editId="62D86E0C">
                <wp:simplePos x="0" y="0"/>
                <wp:positionH relativeFrom="column">
                  <wp:posOffset>6769292</wp:posOffset>
                </wp:positionH>
                <wp:positionV relativeFrom="paragraph">
                  <wp:posOffset>7652225</wp:posOffset>
                </wp:positionV>
                <wp:extent cx="2633031" cy="616945"/>
                <wp:effectExtent l="0" t="0" r="15240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031" cy="61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E5BC0" w14:textId="272B364D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15</w:t>
                            </w:r>
                          </w:p>
                          <w:p w14:paraId="226A9019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3F2B2" id="Text Box 30" o:spid="_x0000_s1042" type="#_x0000_t202" style="position:absolute;margin-left:533pt;margin-top:602.55pt;width:207.35pt;height:4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" fillcolor="white [3201]" strokeweight=".5pt">
                <v:textbox>
                  <w:txbxContent>
                    <w:p w14:paraId="77DE5BC0" w14:textId="272B364D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15</w:t>
                      </w:r>
                    </w:p>
                    <w:p w14:paraId="226A9019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0211D2" wp14:editId="3F2EE927">
                <wp:simplePos x="0" y="0"/>
                <wp:positionH relativeFrom="column">
                  <wp:posOffset>6758848</wp:posOffset>
                </wp:positionH>
                <wp:positionV relativeFrom="paragraph">
                  <wp:posOffset>8346945</wp:posOffset>
                </wp:positionV>
                <wp:extent cx="2687481" cy="2467289"/>
                <wp:effectExtent l="0" t="0" r="1778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481" cy="2467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80BE8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211D2" id="Text Box 35" o:spid="_x0000_s1043" type="#_x0000_t202" style="position:absolute;margin-left:532.2pt;margin-top:657.25pt;width:211.6pt;height:19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" fillcolor="white [3201]" strokeweight=".5pt">
                <v:textbox>
                  <w:txbxContent>
                    <w:p w14:paraId="4C480BE8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AF06FA" wp14:editId="36F0ADD6">
                <wp:simplePos x="0" y="0"/>
                <wp:positionH relativeFrom="column">
                  <wp:posOffset>3420737</wp:posOffset>
                </wp:positionH>
                <wp:positionV relativeFrom="paragraph">
                  <wp:posOffset>8391012</wp:posOffset>
                </wp:positionV>
                <wp:extent cx="3194892" cy="2445745"/>
                <wp:effectExtent l="0" t="0" r="24765" b="120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892" cy="24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8776E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F06FA" id="Text Box 32" o:spid="_x0000_s1044" type="#_x0000_t202" style="position:absolute;margin-left:269.35pt;margin-top:660.7pt;width:251.55pt;height:19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" fillcolor="white [3201]" strokeweight=".5pt">
                <v:textbox>
                  <w:txbxContent>
                    <w:p w14:paraId="49D8776E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517E0" wp14:editId="58A07C40">
                <wp:simplePos x="0" y="0"/>
                <wp:positionH relativeFrom="column">
                  <wp:posOffset>-71610</wp:posOffset>
                </wp:positionH>
                <wp:positionV relativeFrom="paragraph">
                  <wp:posOffset>8457114</wp:posOffset>
                </wp:positionV>
                <wp:extent cx="3260373" cy="2357609"/>
                <wp:effectExtent l="0" t="0" r="16510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373" cy="2357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3B81F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517E0" id="Text Box 31" o:spid="_x0000_s1045" type="#_x0000_t202" style="position:absolute;margin-left:-5.65pt;margin-top:665.9pt;width:256.7pt;height:18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" fillcolor="white [3201]" strokeweight=".5pt">
                <v:textbox>
                  <w:txbxContent>
                    <w:p w14:paraId="5573B81F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3FDBAE" wp14:editId="2A8CE0C1">
                <wp:simplePos x="0" y="0"/>
                <wp:positionH relativeFrom="column">
                  <wp:posOffset>-60593</wp:posOffset>
                </wp:positionH>
                <wp:positionV relativeFrom="paragraph">
                  <wp:posOffset>7630850</wp:posOffset>
                </wp:positionV>
                <wp:extent cx="3338096" cy="638618"/>
                <wp:effectExtent l="0" t="0" r="1524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096" cy="638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C2E3B" w14:textId="4992A954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13</w:t>
                            </w:r>
                          </w:p>
                          <w:p w14:paraId="2A7EA708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DBAE" id="Text Box 28" o:spid="_x0000_s1046" type="#_x0000_t202" style="position:absolute;margin-left:-4.75pt;margin-top:600.85pt;width:262.85pt;height:5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" fillcolor="white [3201]" strokeweight=".5pt">
                <v:textbox>
                  <w:txbxContent>
                    <w:p w14:paraId="6E1C2E3B" w14:textId="4992A954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13</w:t>
                      </w:r>
                    </w:p>
                    <w:p w14:paraId="2A7EA708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234120" wp14:editId="20738DC4">
                <wp:simplePos x="0" y="0"/>
                <wp:positionH relativeFrom="column">
                  <wp:posOffset>3519889</wp:posOffset>
                </wp:positionH>
                <wp:positionV relativeFrom="paragraph">
                  <wp:posOffset>7652882</wp:posOffset>
                </wp:positionV>
                <wp:extent cx="3062475" cy="616807"/>
                <wp:effectExtent l="0" t="0" r="24130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475" cy="616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8A4A1" w14:textId="14F52456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14</w:t>
                            </w:r>
                          </w:p>
                          <w:p w14:paraId="09ACF7E4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34120" id="Text Box 29" o:spid="_x0000_s1047" type="#_x0000_t202" style="position:absolute;margin-left:277.15pt;margin-top:602.6pt;width:241.15pt;height:4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" fillcolor="white [3201]" strokeweight=".5pt">
                <v:textbox>
                  <w:txbxContent>
                    <w:p w14:paraId="1BB8A4A1" w14:textId="14F52456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14</w:t>
                      </w:r>
                    </w:p>
                    <w:p w14:paraId="09ACF7E4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BE76D1" wp14:editId="03B710E9">
                <wp:simplePos x="0" y="0"/>
                <wp:positionH relativeFrom="margin">
                  <wp:align>left</wp:align>
                </wp:positionH>
                <wp:positionV relativeFrom="paragraph">
                  <wp:posOffset>4634261</wp:posOffset>
                </wp:positionV>
                <wp:extent cx="3183661" cy="2522411"/>
                <wp:effectExtent l="0" t="0" r="1714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661" cy="2522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AC7CB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76D1" id="Text Box 25" o:spid="_x0000_s1048" type="#_x0000_t202" style="position:absolute;margin-left:0;margin-top:364.9pt;width:250.7pt;height:198.6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" fillcolor="white [3201]" strokeweight=".5pt">
                <v:textbox>
                  <w:txbxContent>
                    <w:p w14:paraId="6B2AC7CB" w14:textId="77777777" w:rsidR="00E64BFB" w:rsidRDefault="00E64BFB"/>
                  </w:txbxContent>
                </v:textbox>
                <w10:wrap anchorx="margin"/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6F71BC" wp14:editId="11FC286E">
                <wp:simplePos x="0" y="0"/>
                <wp:positionH relativeFrom="column">
                  <wp:posOffset>6703764</wp:posOffset>
                </wp:positionH>
                <wp:positionV relativeFrom="paragraph">
                  <wp:posOffset>4579176</wp:posOffset>
                </wp:positionV>
                <wp:extent cx="2742695" cy="2500829"/>
                <wp:effectExtent l="0" t="0" r="19685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95" cy="250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4DB29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F71BC" id="Text Box 27" o:spid="_x0000_s1049" type="#_x0000_t202" style="position:absolute;margin-left:527.85pt;margin-top:360.55pt;width:215.95pt;height:19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" fillcolor="white [3201]" strokeweight=".5pt">
                <v:textbox>
                  <w:txbxContent>
                    <w:p w14:paraId="5894DB29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E9D039" wp14:editId="78567479">
                <wp:simplePos x="0" y="0"/>
                <wp:positionH relativeFrom="column">
                  <wp:posOffset>6615017</wp:posOffset>
                </wp:positionH>
                <wp:positionV relativeFrom="paragraph">
                  <wp:posOffset>3587459</wp:posOffset>
                </wp:positionV>
                <wp:extent cx="2831335" cy="705079"/>
                <wp:effectExtent l="0" t="0" r="2667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335" cy="705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B8E77" w14:textId="5AA608F5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12</w:t>
                            </w:r>
                          </w:p>
                          <w:p w14:paraId="48E477A6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D039" id="Text Box 24" o:spid="_x0000_s1050" type="#_x0000_t202" style="position:absolute;margin-left:520.85pt;margin-top:282.5pt;width:222.9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" fillcolor="white [3201]" strokeweight=".5pt">
                <v:textbox>
                  <w:txbxContent>
                    <w:p w14:paraId="36EB8E77" w14:textId="5AA608F5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12</w:t>
                      </w:r>
                    </w:p>
                    <w:p w14:paraId="48E477A6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CE372D" wp14:editId="4FA2302A">
                <wp:simplePos x="0" y="0"/>
                <wp:positionH relativeFrom="column">
                  <wp:posOffset>3442771</wp:posOffset>
                </wp:positionH>
                <wp:positionV relativeFrom="paragraph">
                  <wp:posOffset>4579176</wp:posOffset>
                </wp:positionV>
                <wp:extent cx="3007605" cy="2533880"/>
                <wp:effectExtent l="0" t="0" r="2159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605" cy="253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CA4ED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372D" id="Text Box 26" o:spid="_x0000_s1051" type="#_x0000_t202" style="position:absolute;margin-left:271.1pt;margin-top:360.55pt;width:236.8pt;height:19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" fillcolor="white [3201]" strokeweight=".5pt">
                <v:textbox>
                  <w:txbxContent>
                    <w:p w14:paraId="2F5CA4ED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45485" wp14:editId="7A3F7F49">
                <wp:simplePos x="0" y="0"/>
                <wp:positionH relativeFrom="column">
                  <wp:posOffset>3420737</wp:posOffset>
                </wp:positionH>
                <wp:positionV relativeFrom="paragraph">
                  <wp:posOffset>3598675</wp:posOffset>
                </wp:positionV>
                <wp:extent cx="2973958" cy="705080"/>
                <wp:effectExtent l="0" t="0" r="1714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958" cy="70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E9246" w14:textId="2405851C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11</w:t>
                            </w:r>
                          </w:p>
                          <w:p w14:paraId="7F81CEE1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45485" id="Text Box 23" o:spid="_x0000_s1052" type="#_x0000_t202" style="position:absolute;margin-left:269.35pt;margin-top:283.35pt;width:234.15pt;height:5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" fillcolor="white [3201]" strokeweight=".5pt">
                <v:textbox>
                  <w:txbxContent>
                    <w:p w14:paraId="26BE9246" w14:textId="2405851C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11</w:t>
                      </w:r>
                    </w:p>
                    <w:p w14:paraId="7F81CEE1" w14:textId="77777777" w:rsidR="00E64BFB" w:rsidRDefault="00E64BFB"/>
                  </w:txbxContent>
                </v:textbox>
              </v:shape>
            </w:pict>
          </mc:Fallback>
        </mc:AlternateContent>
      </w:r>
      <w:r w:rsidR="00E64B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D07D6A" wp14:editId="4BB67674">
                <wp:simplePos x="0" y="0"/>
                <wp:positionH relativeFrom="column">
                  <wp:posOffset>181778</wp:posOffset>
                </wp:positionH>
                <wp:positionV relativeFrom="paragraph">
                  <wp:posOffset>3675793</wp:posOffset>
                </wp:positionV>
                <wp:extent cx="2952521" cy="616945"/>
                <wp:effectExtent l="0" t="0" r="1968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521" cy="61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DAD9" w14:textId="0C82AB75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10</w:t>
                            </w:r>
                          </w:p>
                          <w:p w14:paraId="6442410D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07D6A" id="Text Box 22" o:spid="_x0000_s1053" type="#_x0000_t202" style="position:absolute;margin-left:14.3pt;margin-top:289.45pt;width:232.5pt;height:4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" fillcolor="white [3201]" strokeweight=".5pt">
                <v:textbox>
                  <w:txbxContent>
                    <w:p w14:paraId="1D3FDAD9" w14:textId="0C82AB75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10</w:t>
                      </w:r>
                    </w:p>
                    <w:p w14:paraId="6442410D" w14:textId="77777777" w:rsidR="00E64BFB" w:rsidRDefault="00E64BFB"/>
                  </w:txbxContent>
                </v:textbox>
              </v:shape>
            </w:pict>
          </mc:Fallback>
        </mc:AlternateContent>
      </w:r>
    </w:p>
    <w:p w14:paraId="399C6C1A" w14:textId="7E7F4710" w:rsidR="00E64BFB" w:rsidRPr="00E64BFB" w:rsidRDefault="00635E20" w:rsidP="00E64B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6060E3" wp14:editId="5FC89D90">
                <wp:simplePos x="0" y="0"/>
                <wp:positionH relativeFrom="column">
                  <wp:posOffset>6637663</wp:posOffset>
                </wp:positionH>
                <wp:positionV relativeFrom="paragraph">
                  <wp:posOffset>194463</wp:posOffset>
                </wp:positionV>
                <wp:extent cx="2762250" cy="462341"/>
                <wp:effectExtent l="0" t="0" r="1905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62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6AABE" w14:textId="6AADAA36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9</w:t>
                            </w:r>
                            <w:r w:rsidR="00173F52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-Probation </w:t>
                            </w:r>
                          </w:p>
                          <w:p w14:paraId="33450DAF" w14:textId="77777777" w:rsidR="004841AA" w:rsidRDefault="00484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60E3" id="Text Box 18" o:spid="_x0000_s1054" type="#_x0000_t202" style="position:absolute;margin-left:522.65pt;margin-top:15.3pt;width:217.5pt;height:3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" fillcolor="white [3201]" strokeweight=".5pt">
                <v:textbox>
                  <w:txbxContent>
                    <w:p w14:paraId="2A06AABE" w14:textId="6AADAA36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9</w:t>
                      </w:r>
                      <w:r w:rsidR="00173F52">
                        <w:rPr>
                          <w:sz w:val="32"/>
                          <w:szCs w:val="32"/>
                          <w:lang w:val="en-CA"/>
                        </w:rPr>
                        <w:t xml:space="preserve">-Probation </w:t>
                      </w:r>
                    </w:p>
                    <w:p w14:paraId="33450DAF" w14:textId="77777777" w:rsidR="004841AA" w:rsidRDefault="004841AA"/>
                  </w:txbxContent>
                </v:textbox>
              </v:shape>
            </w:pict>
          </mc:Fallback>
        </mc:AlternateContent>
      </w:r>
      <w:r w:rsidR="006D287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E685B" wp14:editId="40A61D71">
                <wp:simplePos x="0" y="0"/>
                <wp:positionH relativeFrom="column">
                  <wp:posOffset>3475424</wp:posOffset>
                </wp:positionH>
                <wp:positionV relativeFrom="paragraph">
                  <wp:posOffset>216091</wp:posOffset>
                </wp:positionV>
                <wp:extent cx="2952015" cy="429069"/>
                <wp:effectExtent l="0" t="0" r="2032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15" cy="429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FEF15" w14:textId="545D34F4" w:rsidR="00E64BFB" w:rsidRPr="001A6949" w:rsidRDefault="00E64BFB" w:rsidP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8</w:t>
                            </w:r>
                            <w:r w:rsidR="00A13806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- </w:t>
                            </w:r>
                            <w:r w:rsidR="00173F52">
                              <w:rPr>
                                <w:sz w:val="32"/>
                                <w:szCs w:val="32"/>
                                <w:lang w:val="en-CA"/>
                              </w:rPr>
                              <w:t>Mitigating Factors</w:t>
                            </w:r>
                          </w:p>
                          <w:p w14:paraId="2BE1484E" w14:textId="77777777" w:rsidR="004841AA" w:rsidRDefault="00484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685B" id="Text Box 17" o:spid="_x0000_s1055" type="#_x0000_t202" style="position:absolute;margin-left:273.65pt;margin-top:17pt;width:232.45pt;height:3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" fillcolor="white [3201]" strokeweight=".5pt">
                <v:textbox>
                  <w:txbxContent>
                    <w:p w14:paraId="200FEF15" w14:textId="545D34F4" w:rsidR="00E64BFB" w:rsidRPr="001A6949" w:rsidRDefault="00E64BFB" w:rsidP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8</w:t>
                      </w:r>
                      <w:r w:rsidR="00A13806">
                        <w:rPr>
                          <w:sz w:val="32"/>
                          <w:szCs w:val="32"/>
                          <w:lang w:val="en-CA"/>
                        </w:rPr>
                        <w:t xml:space="preserve">- </w:t>
                      </w:r>
                      <w:r w:rsidR="00173F52">
                        <w:rPr>
                          <w:sz w:val="32"/>
                          <w:szCs w:val="32"/>
                          <w:lang w:val="en-CA"/>
                        </w:rPr>
                        <w:t>Mitigating Factors</w:t>
                      </w:r>
                    </w:p>
                    <w:p w14:paraId="2BE1484E" w14:textId="77777777" w:rsidR="004841AA" w:rsidRDefault="004841AA"/>
                  </w:txbxContent>
                </v:textbox>
              </v:shape>
            </w:pict>
          </mc:Fallback>
        </mc:AlternateContent>
      </w:r>
    </w:p>
    <w:p w14:paraId="17CB0527" w14:textId="45663EAD" w:rsidR="00E64BFB" w:rsidRPr="00E64BFB" w:rsidRDefault="00B1548A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30B8E" wp14:editId="61B1173F">
                <wp:simplePos x="0" y="0"/>
                <wp:positionH relativeFrom="column">
                  <wp:posOffset>336014</wp:posOffset>
                </wp:positionH>
                <wp:positionV relativeFrom="paragraph">
                  <wp:posOffset>16089</wp:posOffset>
                </wp:positionV>
                <wp:extent cx="2908300" cy="561860"/>
                <wp:effectExtent l="0" t="0" r="2540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56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48CB4" w14:textId="75919512" w:rsidR="004841AA" w:rsidRPr="00E64BFB" w:rsidRDefault="00E64BFB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#7</w:t>
                            </w:r>
                            <w:r w:rsidR="00B1548A">
                              <w:rPr>
                                <w:sz w:val="32"/>
                                <w:szCs w:val="32"/>
                                <w:lang w:val="en-CA"/>
                              </w:rPr>
                              <w:t>-Victim Impact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0B8E" id="Text Box 16" o:spid="_x0000_s1056" type="#_x0000_t202" style="position:absolute;margin-left:26.45pt;margin-top:1.25pt;width:229pt;height:4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" fillcolor="white [3201]" strokeweight=".5pt">
                <v:textbox>
                  <w:txbxContent>
                    <w:p w14:paraId="55748CB4" w14:textId="75919512" w:rsidR="004841AA" w:rsidRPr="00E64BFB" w:rsidRDefault="00E64BFB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#7</w:t>
                      </w:r>
                      <w:r w:rsidR="00B1548A">
                        <w:rPr>
                          <w:sz w:val="32"/>
                          <w:szCs w:val="32"/>
                          <w:lang w:val="en-CA"/>
                        </w:rPr>
                        <w:t>-Victim Impact Statement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1E8E616" w14:textId="39E05B9E" w:rsidR="00E64BFB" w:rsidRPr="00E64BFB" w:rsidRDefault="00E64BFB" w:rsidP="00E64BFB"/>
    <w:p w14:paraId="5A8FF07C" w14:textId="30BE03EE" w:rsidR="00E64BFB" w:rsidRPr="00E64BFB" w:rsidRDefault="00154B7C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A3AAB" wp14:editId="7EE47257">
                <wp:simplePos x="0" y="0"/>
                <wp:positionH relativeFrom="column">
                  <wp:posOffset>3464805</wp:posOffset>
                </wp:positionH>
                <wp:positionV relativeFrom="paragraph">
                  <wp:posOffset>12516</wp:posOffset>
                </wp:positionV>
                <wp:extent cx="2929890" cy="3128791"/>
                <wp:effectExtent l="0" t="0" r="22860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3128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567CA" w14:textId="11851424" w:rsidR="004841AA" w:rsidRDefault="001D5AE7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one of our local banks was robbed of </w:t>
                            </w:r>
                            <w:r w:rsidR="00320D5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$5000, the owners were hoping for a severe punishment. However, it was recently found out that the </w:t>
                            </w:r>
                            <w:r w:rsidR="005D4314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robber was a </w:t>
                            </w:r>
                            <w:r w:rsidR="0021650C">
                              <w:rPr>
                                <w:sz w:val="24"/>
                                <w:szCs w:val="24"/>
                                <w:lang w:val="en-CA"/>
                              </w:rPr>
                              <w:t>twelve-year-old</w:t>
                            </w:r>
                            <w:r w:rsidR="005D4314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boy. </w:t>
                            </w:r>
                            <w:r w:rsidR="0021650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Due to this </w:t>
                            </w:r>
                            <w:r w:rsidR="0021650C" w:rsidRPr="0021650C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mitigating factor</w:t>
                            </w:r>
                            <w:r w:rsidR="0021650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, the consequences were significantly less than if the robber were a grown man over the age of 18. Instead of </w:t>
                            </w:r>
                            <w:r w:rsidR="00071F3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serving time in prison, the young boy will have to </w:t>
                            </w:r>
                            <w:r w:rsidR="000A1A77">
                              <w:rPr>
                                <w:sz w:val="24"/>
                                <w:szCs w:val="24"/>
                                <w:lang w:val="en-CA"/>
                              </w:rPr>
                              <w:t>spend a large amount of his time in community service.</w:t>
                            </w:r>
                          </w:p>
                          <w:p w14:paraId="3962743B" w14:textId="0285DA03" w:rsidR="000A1A77" w:rsidRPr="000A1A77" w:rsidRDefault="000A1A77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-A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mitigating factor </w:t>
                            </w:r>
                            <w:r w:rsidR="0026269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is a circumstance that may lessen the severity of the case. In this case, the offender was very </w:t>
                            </w:r>
                            <w:r w:rsidR="00154B7C">
                              <w:rPr>
                                <w:sz w:val="24"/>
                                <w:szCs w:val="24"/>
                                <w:lang w:val="en-CA"/>
                              </w:rPr>
                              <w:t>young,</w:t>
                            </w:r>
                            <w:r w:rsidR="0026269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and a more suitable </w:t>
                            </w:r>
                            <w:r w:rsidR="00154B7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punishment was </w:t>
                            </w:r>
                            <w:r w:rsidR="00835A6C">
                              <w:rPr>
                                <w:sz w:val="24"/>
                                <w:szCs w:val="24"/>
                                <w:lang w:val="en-CA"/>
                              </w:rPr>
                              <w:t>decided on</w:t>
                            </w:r>
                            <w:r w:rsidR="00154B7C">
                              <w:rPr>
                                <w:sz w:val="24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3AAB" id="Text Box 20" o:spid="_x0000_s1057" type="#_x0000_t202" style="position:absolute;margin-left:272.8pt;margin-top:1pt;width:230.7pt;height:246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" fillcolor="white [3201]" strokeweight=".5pt">
                <v:textbox>
                  <w:txbxContent>
                    <w:p w14:paraId="138567CA" w14:textId="11851424" w:rsidR="004841AA" w:rsidRDefault="001D5AE7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After one of our local banks was robbed of </w:t>
                      </w:r>
                      <w:r w:rsidR="00320D52">
                        <w:rPr>
                          <w:sz w:val="24"/>
                          <w:szCs w:val="24"/>
                          <w:lang w:val="en-CA"/>
                        </w:rPr>
                        <w:t xml:space="preserve">$5000, the owners were hoping for a severe punishment. However, it was recently found out that the </w:t>
                      </w:r>
                      <w:r w:rsidR="005D4314">
                        <w:rPr>
                          <w:sz w:val="24"/>
                          <w:szCs w:val="24"/>
                          <w:lang w:val="en-CA"/>
                        </w:rPr>
                        <w:t xml:space="preserve">robber was a </w:t>
                      </w:r>
                      <w:r w:rsidR="0021650C">
                        <w:rPr>
                          <w:sz w:val="24"/>
                          <w:szCs w:val="24"/>
                          <w:lang w:val="en-CA"/>
                        </w:rPr>
                        <w:t>twelve-year-old</w:t>
                      </w:r>
                      <w:r w:rsidR="005D4314">
                        <w:rPr>
                          <w:sz w:val="24"/>
                          <w:szCs w:val="24"/>
                          <w:lang w:val="en-CA"/>
                        </w:rPr>
                        <w:t xml:space="preserve"> boy. </w:t>
                      </w:r>
                      <w:r w:rsidR="0021650C">
                        <w:rPr>
                          <w:sz w:val="24"/>
                          <w:szCs w:val="24"/>
                          <w:lang w:val="en-CA"/>
                        </w:rPr>
                        <w:t xml:space="preserve">Due to this </w:t>
                      </w:r>
                      <w:r w:rsidR="0021650C" w:rsidRPr="0021650C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mitigating factor</w:t>
                      </w:r>
                      <w:r w:rsidR="0021650C">
                        <w:rPr>
                          <w:sz w:val="24"/>
                          <w:szCs w:val="24"/>
                          <w:lang w:val="en-CA"/>
                        </w:rPr>
                        <w:t xml:space="preserve">, the consequences were significantly less than if the robber were a grown man over the age of 18. Instead of </w:t>
                      </w:r>
                      <w:r w:rsidR="00071F3C">
                        <w:rPr>
                          <w:sz w:val="24"/>
                          <w:szCs w:val="24"/>
                          <w:lang w:val="en-CA"/>
                        </w:rPr>
                        <w:t xml:space="preserve">serving time in prison, the young boy will have to </w:t>
                      </w:r>
                      <w:r w:rsidR="000A1A77">
                        <w:rPr>
                          <w:sz w:val="24"/>
                          <w:szCs w:val="24"/>
                          <w:lang w:val="en-CA"/>
                        </w:rPr>
                        <w:t>spend a large amount of his time in community service.</w:t>
                      </w:r>
                    </w:p>
                    <w:p w14:paraId="3962743B" w14:textId="0285DA03" w:rsidR="000A1A77" w:rsidRPr="000A1A77" w:rsidRDefault="000A1A77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-A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mitigating factor </w:t>
                      </w:r>
                      <w:r w:rsidR="0026269D">
                        <w:rPr>
                          <w:sz w:val="24"/>
                          <w:szCs w:val="24"/>
                          <w:lang w:val="en-CA"/>
                        </w:rPr>
                        <w:t xml:space="preserve">is a circumstance that may lessen the severity of the case. In this case, the offender was very </w:t>
                      </w:r>
                      <w:r w:rsidR="00154B7C">
                        <w:rPr>
                          <w:sz w:val="24"/>
                          <w:szCs w:val="24"/>
                          <w:lang w:val="en-CA"/>
                        </w:rPr>
                        <w:t>young,</w:t>
                      </w:r>
                      <w:r w:rsidR="0026269D">
                        <w:rPr>
                          <w:sz w:val="24"/>
                          <w:szCs w:val="24"/>
                          <w:lang w:val="en-CA"/>
                        </w:rPr>
                        <w:t xml:space="preserve"> and a more suitable </w:t>
                      </w:r>
                      <w:r w:rsidR="00154B7C">
                        <w:rPr>
                          <w:sz w:val="24"/>
                          <w:szCs w:val="24"/>
                          <w:lang w:val="en-CA"/>
                        </w:rPr>
                        <w:t xml:space="preserve">punishment was </w:t>
                      </w:r>
                      <w:r w:rsidR="00835A6C">
                        <w:rPr>
                          <w:sz w:val="24"/>
                          <w:szCs w:val="24"/>
                          <w:lang w:val="en-CA"/>
                        </w:rPr>
                        <w:t>decided on</w:t>
                      </w:r>
                      <w:r w:rsidR="00154B7C">
                        <w:rPr>
                          <w:sz w:val="24"/>
                          <w:szCs w:val="24"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5E2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783B9F" wp14:editId="10B1F330">
                <wp:simplePos x="0" y="0"/>
                <wp:positionH relativeFrom="margin">
                  <wp:posOffset>6560545</wp:posOffset>
                </wp:positionH>
                <wp:positionV relativeFrom="paragraph">
                  <wp:posOffset>12516</wp:posOffset>
                </wp:positionV>
                <wp:extent cx="2839720" cy="2875280"/>
                <wp:effectExtent l="0" t="0" r="17780" b="203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287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FFEE6" w14:textId="598532D3" w:rsidR="00F11622" w:rsidRDefault="006257F3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In the past couple of months,</w:t>
                            </w:r>
                            <w:r w:rsidR="00F1162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there have been a few cases of people on probation. </w:t>
                            </w:r>
                            <w:r w:rsidR="00335E0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This has been a great option for majority of the offenders however, last </w:t>
                            </w:r>
                            <w:r w:rsidR="00AA46A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Thursday </w:t>
                            </w:r>
                            <w:r w:rsidR="00335E0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at </w:t>
                            </w:r>
                            <w:r w:rsidR="00C412D2">
                              <w:rPr>
                                <w:sz w:val="24"/>
                                <w:szCs w:val="24"/>
                                <w:lang w:val="en-CA"/>
                              </w:rPr>
                              <w:t>11:</w:t>
                            </w:r>
                            <w:r w:rsidR="000906EA">
                              <w:rPr>
                                <w:sz w:val="24"/>
                                <w:szCs w:val="24"/>
                                <w:lang w:val="en-CA"/>
                              </w:rPr>
                              <w:t>35</w:t>
                            </w:r>
                            <w:r w:rsidR="00335E0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pm, </w:t>
                            </w:r>
                            <w:r w:rsidR="00AA46A8">
                              <w:rPr>
                                <w:sz w:val="24"/>
                                <w:szCs w:val="24"/>
                                <w:lang w:val="en-CA"/>
                              </w:rPr>
                              <w:t>thirty</w:t>
                            </w:r>
                            <w:r w:rsidR="000906EA"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AA46A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year old </w:t>
                            </w:r>
                            <w:r w:rsidR="00C412D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Jake </w:t>
                            </w:r>
                            <w:r w:rsidR="000906EA">
                              <w:rPr>
                                <w:sz w:val="24"/>
                                <w:szCs w:val="24"/>
                                <w:lang w:val="en-CA"/>
                              </w:rPr>
                              <w:t>Ryan</w:t>
                            </w:r>
                            <w:r w:rsidR="00C412D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was sp</w:t>
                            </w:r>
                            <w:r w:rsidR="000906E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otted </w:t>
                            </w:r>
                            <w:r w:rsidR="002936AB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drinking and had possession of drugs. This </w:t>
                            </w:r>
                            <w:r w:rsidR="000906E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went against the certain conditions that he had to follow. Now, he will be serving his sentence in prison as a result of </w:t>
                            </w:r>
                            <w:r w:rsidR="00C04DD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misusing this advantage. </w:t>
                            </w:r>
                          </w:p>
                          <w:p w14:paraId="65FBB48C" w14:textId="721E772B" w:rsidR="00C04DDC" w:rsidRPr="008473C6" w:rsidRDefault="00C04DDC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8473C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Probation </w:t>
                            </w:r>
                            <w:r w:rsidR="006D142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is when an offender </w:t>
                            </w:r>
                            <w:r w:rsidR="00BE4A6C">
                              <w:rPr>
                                <w:sz w:val="24"/>
                                <w:szCs w:val="24"/>
                                <w:lang w:val="en-CA"/>
                              </w:rPr>
                              <w:t>can</w:t>
                            </w:r>
                            <w:r w:rsidR="006D142C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remain in the community </w:t>
                            </w:r>
                            <w:r w:rsidR="00D11BB1">
                              <w:rPr>
                                <w:sz w:val="24"/>
                                <w:szCs w:val="24"/>
                                <w:lang w:val="en-CA"/>
                              </w:rPr>
                              <w:t>but is closely watched and under the supervision of a probation officer.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3B9F" id="Text Box 21" o:spid="_x0000_s1058" type="#_x0000_t202" style="position:absolute;margin-left:516.6pt;margin-top:1pt;width:223.6pt;height:226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" fillcolor="white [3201]" strokeweight=".5pt">
                <v:textbox>
                  <w:txbxContent>
                    <w:p w14:paraId="1B1FFEE6" w14:textId="598532D3" w:rsidR="00F11622" w:rsidRDefault="006257F3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In the past couple of months,</w:t>
                      </w:r>
                      <w:r w:rsidR="00F11622">
                        <w:rPr>
                          <w:sz w:val="24"/>
                          <w:szCs w:val="24"/>
                          <w:lang w:val="en-CA"/>
                        </w:rPr>
                        <w:t xml:space="preserve"> there have been a few cases of people on probation. </w:t>
                      </w:r>
                      <w:r w:rsidR="00335E0D">
                        <w:rPr>
                          <w:sz w:val="24"/>
                          <w:szCs w:val="24"/>
                          <w:lang w:val="en-CA"/>
                        </w:rPr>
                        <w:t xml:space="preserve">This has been a great option for majority of the offenders however, last </w:t>
                      </w:r>
                      <w:r w:rsidR="00AA46A8">
                        <w:rPr>
                          <w:sz w:val="24"/>
                          <w:szCs w:val="24"/>
                          <w:lang w:val="en-CA"/>
                        </w:rPr>
                        <w:t xml:space="preserve">Thursday </w:t>
                      </w:r>
                      <w:r w:rsidR="00335E0D">
                        <w:rPr>
                          <w:sz w:val="24"/>
                          <w:szCs w:val="24"/>
                          <w:lang w:val="en-CA"/>
                        </w:rPr>
                        <w:t xml:space="preserve">at </w:t>
                      </w:r>
                      <w:r w:rsidR="00C412D2">
                        <w:rPr>
                          <w:sz w:val="24"/>
                          <w:szCs w:val="24"/>
                          <w:lang w:val="en-CA"/>
                        </w:rPr>
                        <w:t>11:</w:t>
                      </w:r>
                      <w:r w:rsidR="000906EA">
                        <w:rPr>
                          <w:sz w:val="24"/>
                          <w:szCs w:val="24"/>
                          <w:lang w:val="en-CA"/>
                        </w:rPr>
                        <w:t>35</w:t>
                      </w:r>
                      <w:r w:rsidR="00335E0D">
                        <w:rPr>
                          <w:sz w:val="24"/>
                          <w:szCs w:val="24"/>
                          <w:lang w:val="en-CA"/>
                        </w:rPr>
                        <w:t xml:space="preserve">pm, </w:t>
                      </w:r>
                      <w:r w:rsidR="00AA46A8">
                        <w:rPr>
                          <w:sz w:val="24"/>
                          <w:szCs w:val="24"/>
                          <w:lang w:val="en-CA"/>
                        </w:rPr>
                        <w:t>thirty</w:t>
                      </w:r>
                      <w:r w:rsidR="000906EA">
                        <w:rPr>
                          <w:sz w:val="24"/>
                          <w:szCs w:val="24"/>
                          <w:lang w:val="en-CA"/>
                        </w:rPr>
                        <w:t>-</w:t>
                      </w:r>
                      <w:r w:rsidR="00AA46A8">
                        <w:rPr>
                          <w:sz w:val="24"/>
                          <w:szCs w:val="24"/>
                          <w:lang w:val="en-CA"/>
                        </w:rPr>
                        <w:t xml:space="preserve">year old </w:t>
                      </w:r>
                      <w:r w:rsidR="00C412D2">
                        <w:rPr>
                          <w:sz w:val="24"/>
                          <w:szCs w:val="24"/>
                          <w:lang w:val="en-CA"/>
                        </w:rPr>
                        <w:t xml:space="preserve">Jake </w:t>
                      </w:r>
                      <w:r w:rsidR="000906EA">
                        <w:rPr>
                          <w:sz w:val="24"/>
                          <w:szCs w:val="24"/>
                          <w:lang w:val="en-CA"/>
                        </w:rPr>
                        <w:t>Ryan</w:t>
                      </w:r>
                      <w:r w:rsidR="00C412D2">
                        <w:rPr>
                          <w:sz w:val="24"/>
                          <w:szCs w:val="24"/>
                          <w:lang w:val="en-CA"/>
                        </w:rPr>
                        <w:t xml:space="preserve"> was sp</w:t>
                      </w:r>
                      <w:r w:rsidR="000906EA">
                        <w:rPr>
                          <w:sz w:val="24"/>
                          <w:szCs w:val="24"/>
                          <w:lang w:val="en-CA"/>
                        </w:rPr>
                        <w:t xml:space="preserve">otted </w:t>
                      </w:r>
                      <w:r w:rsidR="002936AB">
                        <w:rPr>
                          <w:sz w:val="24"/>
                          <w:szCs w:val="24"/>
                          <w:lang w:val="en-CA"/>
                        </w:rPr>
                        <w:t xml:space="preserve">drinking and had possession of drugs. This </w:t>
                      </w:r>
                      <w:r w:rsidR="000906EA">
                        <w:rPr>
                          <w:sz w:val="24"/>
                          <w:szCs w:val="24"/>
                          <w:lang w:val="en-CA"/>
                        </w:rPr>
                        <w:t xml:space="preserve">went against the certain conditions that he had to follow. Now, he will be serving his sentence in prison as a result of </w:t>
                      </w:r>
                      <w:r w:rsidR="00C04DDC">
                        <w:rPr>
                          <w:sz w:val="24"/>
                          <w:szCs w:val="24"/>
                          <w:lang w:val="en-CA"/>
                        </w:rPr>
                        <w:t xml:space="preserve">misusing this advantage. </w:t>
                      </w:r>
                    </w:p>
                    <w:p w14:paraId="65FBB48C" w14:textId="721E772B" w:rsidR="00C04DDC" w:rsidRPr="008473C6" w:rsidRDefault="00C04DDC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-</w:t>
                      </w:r>
                      <w:r w:rsidR="008473C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Probation </w:t>
                      </w:r>
                      <w:r w:rsidR="006D142C">
                        <w:rPr>
                          <w:sz w:val="24"/>
                          <w:szCs w:val="24"/>
                          <w:lang w:val="en-CA"/>
                        </w:rPr>
                        <w:t xml:space="preserve">is when an offender </w:t>
                      </w:r>
                      <w:r w:rsidR="00BE4A6C">
                        <w:rPr>
                          <w:sz w:val="24"/>
                          <w:szCs w:val="24"/>
                          <w:lang w:val="en-CA"/>
                        </w:rPr>
                        <w:t>can</w:t>
                      </w:r>
                      <w:r w:rsidR="006D142C">
                        <w:rPr>
                          <w:sz w:val="24"/>
                          <w:szCs w:val="24"/>
                          <w:lang w:val="en-CA"/>
                        </w:rPr>
                        <w:t xml:space="preserve"> remain in the community </w:t>
                      </w:r>
                      <w:r w:rsidR="00D11BB1">
                        <w:rPr>
                          <w:sz w:val="24"/>
                          <w:szCs w:val="24"/>
                          <w:lang w:val="en-CA"/>
                        </w:rPr>
                        <w:t>but is closely watched and under the supervision of a probation officer.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48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38E06" wp14:editId="12B707A3">
                <wp:simplePos x="0" y="0"/>
                <wp:positionH relativeFrom="margin">
                  <wp:posOffset>325120</wp:posOffset>
                </wp:positionH>
                <wp:positionV relativeFrom="paragraph">
                  <wp:posOffset>188335</wp:posOffset>
                </wp:positionV>
                <wp:extent cx="2919095" cy="2687955"/>
                <wp:effectExtent l="0" t="0" r="14605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268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B8EB4" w14:textId="573C76FA" w:rsidR="004841AA" w:rsidRDefault="00B1548A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The two victims mentioned in the previous story were severely injured and the family of the victims were furious. After the event, the victims along with their families completed</w:t>
                            </w:r>
                            <w:r w:rsidRPr="00B1548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a</w:t>
                            </w:r>
                            <w:r w:rsidRPr="00B1548A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victim impact statement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. This mentioned which weapons were used, the damage it caused and the severity of the</w:t>
                            </w:r>
                            <w:r w:rsidR="00A13806">
                              <w:rPr>
                                <w:sz w:val="24"/>
                                <w:szCs w:val="24"/>
                                <w:lang w:val="en-CA"/>
                              </w:rPr>
                              <w:t>ir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injuries.</w:t>
                            </w:r>
                          </w:p>
                          <w:p w14:paraId="45AD35A1" w14:textId="1E7FAC96" w:rsidR="00A13806" w:rsidRPr="00A13806" w:rsidRDefault="00A13806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-A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victim impact statement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a statement prepared by the victim or the victims family describing the harm done or the loss suffered as a result of the offence.</w:t>
                            </w:r>
                          </w:p>
                          <w:p w14:paraId="3821CBF7" w14:textId="77777777" w:rsidR="00B1548A" w:rsidRPr="00B1548A" w:rsidRDefault="00B1548A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8E06" id="Text Box 19" o:spid="_x0000_s1059" type="#_x0000_t202" style="position:absolute;margin-left:25.6pt;margin-top:14.85pt;width:229.85pt;height:211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" fillcolor="white [3201]" strokeweight=".5pt">
                <v:textbox>
                  <w:txbxContent>
                    <w:p w14:paraId="40BB8EB4" w14:textId="573C76FA" w:rsidR="004841AA" w:rsidRDefault="00B1548A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The two victims mentioned in the previous story were severely injured and the family of the victims were furious. After the event, the victims along with their families completed</w:t>
                      </w:r>
                      <w:r w:rsidRPr="00B1548A">
                        <w:rPr>
                          <w:sz w:val="24"/>
                          <w:szCs w:val="24"/>
                          <w:lang w:val="en-CA"/>
                        </w:rPr>
                        <w:t xml:space="preserve"> a</w:t>
                      </w:r>
                      <w:r w:rsidRPr="00B1548A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victim impact statement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. This mentioned which weapons were used, the damage it caused and the severity of the</w:t>
                      </w:r>
                      <w:r w:rsidR="00A13806">
                        <w:rPr>
                          <w:sz w:val="24"/>
                          <w:szCs w:val="24"/>
                          <w:lang w:val="en-CA"/>
                        </w:rPr>
                        <w:t>ir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injuries.</w:t>
                      </w:r>
                    </w:p>
                    <w:p w14:paraId="45AD35A1" w14:textId="1E7FAC96" w:rsidR="00A13806" w:rsidRPr="00A13806" w:rsidRDefault="00A13806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-A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victim impact statement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is a statement prepared by the victim or the victims family describing the harm done or the loss suffered as a result of the offence.</w:t>
                      </w:r>
                    </w:p>
                    <w:p w14:paraId="3821CBF7" w14:textId="77777777" w:rsidR="00B1548A" w:rsidRPr="00B1548A" w:rsidRDefault="00B1548A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E773A" w14:textId="208870A0" w:rsidR="00E64BFB" w:rsidRPr="00E64BFB" w:rsidRDefault="00E64BFB" w:rsidP="00E64BFB"/>
    <w:p w14:paraId="4BEB95BD" w14:textId="57218F10" w:rsidR="00E64BFB" w:rsidRPr="00E64BFB" w:rsidRDefault="00E64BFB" w:rsidP="00E64BFB"/>
    <w:p w14:paraId="4A6AAF9A" w14:textId="35D3D2AD" w:rsidR="00E64BFB" w:rsidRPr="00E64BFB" w:rsidRDefault="00E64BFB" w:rsidP="00E64BFB"/>
    <w:p w14:paraId="0E95EE1C" w14:textId="45866FF7" w:rsidR="00E64BFB" w:rsidRPr="00E64BFB" w:rsidRDefault="00E64BFB" w:rsidP="00E64BFB"/>
    <w:p w14:paraId="27CECB53" w14:textId="0635B131" w:rsidR="00E64BFB" w:rsidRPr="00E64BFB" w:rsidRDefault="00E64BFB" w:rsidP="00E64BFB"/>
    <w:p w14:paraId="140DA5A0" w14:textId="6A979DB3" w:rsidR="00E64BFB" w:rsidRPr="00E64BFB" w:rsidRDefault="00E64BFB" w:rsidP="00E64BFB"/>
    <w:p w14:paraId="5589CD2B" w14:textId="2290CF1A" w:rsidR="00E64BFB" w:rsidRPr="00E64BFB" w:rsidRDefault="00E64BFB" w:rsidP="00E64BFB"/>
    <w:p w14:paraId="2865E22D" w14:textId="67A2A7FF" w:rsidR="00E64BFB" w:rsidRPr="00E64BFB" w:rsidRDefault="00E64BFB" w:rsidP="00E64BFB"/>
    <w:p w14:paraId="6613BEB2" w14:textId="1E87A36F" w:rsidR="00E64BFB" w:rsidRPr="00E64BFB" w:rsidRDefault="00E64BFB" w:rsidP="00E64BFB"/>
    <w:p w14:paraId="54959AF6" w14:textId="0A66ADB5" w:rsidR="00E64BFB" w:rsidRPr="00E64BFB" w:rsidRDefault="00E64BFB" w:rsidP="00E64BFB"/>
    <w:p w14:paraId="2022A02B" w14:textId="5B1A498A" w:rsidR="00E64BFB" w:rsidRPr="00E64BFB" w:rsidRDefault="00E64BFB" w:rsidP="00E64BFB"/>
    <w:p w14:paraId="76F1BDCC" w14:textId="187BAC28" w:rsidR="00E64BFB" w:rsidRPr="00E64BFB" w:rsidRDefault="00D11BB1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D603B6" wp14:editId="0E612C0B">
                <wp:simplePos x="0" y="0"/>
                <wp:positionH relativeFrom="column">
                  <wp:posOffset>315798</wp:posOffset>
                </wp:positionH>
                <wp:positionV relativeFrom="paragraph">
                  <wp:posOffset>24130</wp:posOffset>
                </wp:positionV>
                <wp:extent cx="2908453" cy="527901"/>
                <wp:effectExtent l="0" t="0" r="25400" b="247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453" cy="527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DEA4F" w14:textId="6EC13AE5" w:rsidR="00D11BB1" w:rsidRPr="001A6949" w:rsidRDefault="00D11BB1" w:rsidP="00D11BB1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10-</w:t>
                            </w:r>
                            <w:r w:rsidR="00CF7294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Suspended </w:t>
                            </w:r>
                            <w:r w:rsidR="009A6B94">
                              <w:rPr>
                                <w:sz w:val="32"/>
                                <w:szCs w:val="32"/>
                                <w:lang w:val="en-CA"/>
                              </w:rPr>
                              <w:t>Sentence</w:t>
                            </w:r>
                          </w:p>
                          <w:p w14:paraId="416FB394" w14:textId="04773B1E" w:rsidR="00D11BB1" w:rsidRPr="00D11BB1" w:rsidRDefault="00D11BB1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03B6" id="Text Box 47" o:spid="_x0000_s1060" type="#_x0000_t202" style="position:absolute;margin-left:24.85pt;margin-top:1.9pt;width:229pt;height:41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" fillcolor="white [3201]" strokeweight=".5pt">
                <v:textbox>
                  <w:txbxContent>
                    <w:p w14:paraId="2CDDEA4F" w14:textId="6EC13AE5" w:rsidR="00D11BB1" w:rsidRPr="001A6949" w:rsidRDefault="00D11BB1" w:rsidP="00D11BB1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10-</w:t>
                      </w:r>
                      <w:r w:rsidR="00CF7294">
                        <w:rPr>
                          <w:sz w:val="32"/>
                          <w:szCs w:val="32"/>
                          <w:lang w:val="en-CA"/>
                        </w:rPr>
                        <w:t xml:space="preserve">Suspended </w:t>
                      </w:r>
                      <w:r w:rsidR="009A6B94">
                        <w:rPr>
                          <w:sz w:val="32"/>
                          <w:szCs w:val="32"/>
                          <w:lang w:val="en-CA"/>
                        </w:rPr>
                        <w:t>Sentence</w:t>
                      </w:r>
                    </w:p>
                    <w:p w14:paraId="416FB394" w14:textId="04773B1E" w:rsidR="00D11BB1" w:rsidRPr="00D11BB1" w:rsidRDefault="00D11BB1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4D7372" wp14:editId="14841601">
                <wp:simplePos x="0" y="0"/>
                <wp:positionH relativeFrom="column">
                  <wp:posOffset>6560545</wp:posOffset>
                </wp:positionH>
                <wp:positionV relativeFrom="paragraph">
                  <wp:posOffset>167349</wp:posOffset>
                </wp:positionV>
                <wp:extent cx="2853368" cy="572701"/>
                <wp:effectExtent l="0" t="0" r="23495" b="1841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368" cy="572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62A01" w14:textId="360509BE" w:rsidR="00D11BB1" w:rsidRPr="001A6949" w:rsidRDefault="00D11BB1" w:rsidP="00D11BB1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12</w:t>
                            </w:r>
                            <w:r w:rsidR="005E081D">
                              <w:rPr>
                                <w:sz w:val="32"/>
                                <w:szCs w:val="32"/>
                                <w:lang w:val="en-CA"/>
                              </w:rPr>
                              <w:t>-</w:t>
                            </w:r>
                            <w:r w:rsidR="009A6B94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Suspension </w:t>
                            </w:r>
                            <w:r w:rsidR="00BE4A6C">
                              <w:rPr>
                                <w:sz w:val="32"/>
                                <w:szCs w:val="32"/>
                                <w:lang w:val="en-CA"/>
                              </w:rPr>
                              <w:t>of</w:t>
                            </w:r>
                            <w:r w:rsidR="009A6B94">
                              <w:rPr>
                                <w:sz w:val="32"/>
                                <w:szCs w:val="32"/>
                                <w:lang w:val="en-CA"/>
                              </w:rPr>
                              <w:t xml:space="preserve"> Privilege </w:t>
                            </w:r>
                          </w:p>
                          <w:p w14:paraId="281168C0" w14:textId="77777777" w:rsidR="00D11BB1" w:rsidRDefault="00D11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7372" id="Text Box 64" o:spid="_x0000_s1061" type="#_x0000_t202" style="position:absolute;margin-left:516.6pt;margin-top:13.2pt;width:224.65pt;height:45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" fillcolor="white [3201]" strokeweight=".5pt">
                <v:textbox>
                  <w:txbxContent>
                    <w:p w14:paraId="73062A01" w14:textId="360509BE" w:rsidR="00D11BB1" w:rsidRPr="001A6949" w:rsidRDefault="00D11BB1" w:rsidP="00D11BB1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12</w:t>
                      </w:r>
                      <w:r w:rsidR="005E081D">
                        <w:rPr>
                          <w:sz w:val="32"/>
                          <w:szCs w:val="32"/>
                          <w:lang w:val="en-CA"/>
                        </w:rPr>
                        <w:t>-</w:t>
                      </w:r>
                      <w:r w:rsidR="009A6B94">
                        <w:rPr>
                          <w:sz w:val="32"/>
                          <w:szCs w:val="32"/>
                          <w:lang w:val="en-CA"/>
                        </w:rPr>
                        <w:t xml:space="preserve">Suspension </w:t>
                      </w:r>
                      <w:r w:rsidR="00BE4A6C">
                        <w:rPr>
                          <w:sz w:val="32"/>
                          <w:szCs w:val="32"/>
                          <w:lang w:val="en-CA"/>
                        </w:rPr>
                        <w:t>of</w:t>
                      </w:r>
                      <w:r w:rsidR="009A6B94">
                        <w:rPr>
                          <w:sz w:val="32"/>
                          <w:szCs w:val="32"/>
                          <w:lang w:val="en-CA"/>
                        </w:rPr>
                        <w:t xml:space="preserve"> Privilege </w:t>
                      </w:r>
                    </w:p>
                    <w:p w14:paraId="281168C0" w14:textId="77777777" w:rsidR="00D11BB1" w:rsidRDefault="00D11BB1"/>
                  </w:txbxContent>
                </v:textbox>
              </v:shape>
            </w:pict>
          </mc:Fallback>
        </mc:AlternateContent>
      </w:r>
    </w:p>
    <w:p w14:paraId="51A73588" w14:textId="073F0A52" w:rsidR="00E64BFB" w:rsidRPr="00E64BFB" w:rsidRDefault="00D11BB1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BA9A6A" wp14:editId="2926082F">
                <wp:simplePos x="0" y="0"/>
                <wp:positionH relativeFrom="column">
                  <wp:posOffset>3454924</wp:posOffset>
                </wp:positionH>
                <wp:positionV relativeFrom="paragraph">
                  <wp:posOffset>71886</wp:posOffset>
                </wp:positionV>
                <wp:extent cx="2897436" cy="546755"/>
                <wp:effectExtent l="0" t="0" r="17780" b="2476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436" cy="54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72C30" w14:textId="23A709E5" w:rsidR="00D11BB1" w:rsidRPr="001A6949" w:rsidRDefault="00D11BB1" w:rsidP="00D11BB1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11</w:t>
                            </w:r>
                            <w:r w:rsidR="00CF7294">
                              <w:rPr>
                                <w:sz w:val="32"/>
                                <w:szCs w:val="32"/>
                                <w:lang w:val="en-CA"/>
                              </w:rPr>
                              <w:t>-</w:t>
                            </w:r>
                            <w:r w:rsidR="005E081D">
                              <w:rPr>
                                <w:sz w:val="32"/>
                                <w:szCs w:val="32"/>
                                <w:lang w:val="en-CA"/>
                              </w:rPr>
                              <w:t>Intermittent Sentence</w:t>
                            </w:r>
                          </w:p>
                          <w:p w14:paraId="17BB9556" w14:textId="77777777" w:rsidR="00D11BB1" w:rsidRDefault="00D11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9A6A" id="Text Box 62" o:spid="_x0000_s1062" type="#_x0000_t202" style="position:absolute;margin-left:272.05pt;margin-top:5.65pt;width:228.15pt;height:43.0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" fillcolor="white [3201]" strokeweight=".5pt">
                <v:textbox>
                  <w:txbxContent>
                    <w:p w14:paraId="76472C30" w14:textId="23A709E5" w:rsidR="00D11BB1" w:rsidRPr="001A6949" w:rsidRDefault="00D11BB1" w:rsidP="00D11BB1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>
                        <w:rPr>
                          <w:sz w:val="32"/>
                          <w:szCs w:val="32"/>
                          <w:lang w:val="en-CA"/>
                        </w:rPr>
                        <w:t>11</w:t>
                      </w:r>
                      <w:r w:rsidR="00CF7294">
                        <w:rPr>
                          <w:sz w:val="32"/>
                          <w:szCs w:val="32"/>
                          <w:lang w:val="en-CA"/>
                        </w:rPr>
                        <w:t>-</w:t>
                      </w:r>
                      <w:r w:rsidR="005E081D">
                        <w:rPr>
                          <w:sz w:val="32"/>
                          <w:szCs w:val="32"/>
                          <w:lang w:val="en-CA"/>
                        </w:rPr>
                        <w:t>Intermittent Sentence</w:t>
                      </w:r>
                    </w:p>
                    <w:p w14:paraId="17BB9556" w14:textId="77777777" w:rsidR="00D11BB1" w:rsidRDefault="00D11BB1"/>
                  </w:txbxContent>
                </v:textbox>
              </v:shape>
            </w:pict>
          </mc:Fallback>
        </mc:AlternateContent>
      </w:r>
    </w:p>
    <w:p w14:paraId="00065B09" w14:textId="11168616" w:rsidR="00E64BFB" w:rsidRPr="00E64BFB" w:rsidRDefault="00D11BB1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22BD94" wp14:editId="3CD396BB">
                <wp:simplePos x="0" y="0"/>
                <wp:positionH relativeFrom="column">
                  <wp:posOffset>276131</wp:posOffset>
                </wp:positionH>
                <wp:positionV relativeFrom="paragraph">
                  <wp:posOffset>187665</wp:posOffset>
                </wp:positionV>
                <wp:extent cx="2974180" cy="2245259"/>
                <wp:effectExtent l="0" t="0" r="17145" b="222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180" cy="2245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FBA8B" w14:textId="52AFE6AD" w:rsidR="00D11BB1" w:rsidRDefault="00691783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trespassing several times, it was decided that </w:t>
                            </w:r>
                            <w:r w:rsidR="00B22280">
                              <w:rPr>
                                <w:sz w:val="24"/>
                                <w:szCs w:val="24"/>
                                <w:lang w:val="en-CA"/>
                              </w:rPr>
                              <w:t>Tiana May would</w:t>
                            </w:r>
                            <w:r w:rsidR="00106BB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be placed on a period of probation. Although she</w:t>
                            </w:r>
                            <w:r w:rsidR="003A04F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has not directly caused anyone harm, she is constantly </w:t>
                            </w:r>
                            <w:r w:rsidR="00532CF9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violating others by not respecting their property. </w:t>
                            </w:r>
                            <w:r w:rsidR="00EA373B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She will now have to follow certain conditions such as not leaving her house after nine and so on. </w:t>
                            </w:r>
                          </w:p>
                          <w:p w14:paraId="41316971" w14:textId="0F13B3C7" w:rsidR="00EA373B" w:rsidRPr="00691783" w:rsidRDefault="00EA373B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117894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 </w:t>
                            </w:r>
                            <w:r w:rsidR="00117894" w:rsidRPr="00BE4A6C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suspended sentence</w:t>
                            </w:r>
                            <w:r w:rsidR="00117894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a judgement carried out </w:t>
                            </w:r>
                            <w:r w:rsidR="00BE4A6C">
                              <w:rPr>
                                <w:sz w:val="24"/>
                                <w:szCs w:val="24"/>
                                <w:lang w:val="en-CA"/>
                              </w:rPr>
                              <w:t>provided that certain requirements are met.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2BD94" id="Text Box 65" o:spid="_x0000_s1063" type="#_x0000_t202" style="position:absolute;margin-left:21.75pt;margin-top:14.8pt;width:234.2pt;height:176.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" fillcolor="white [3201]" strokeweight=".5pt">
                <v:textbox>
                  <w:txbxContent>
                    <w:p w14:paraId="155FBA8B" w14:textId="52AFE6AD" w:rsidR="00D11BB1" w:rsidRDefault="00691783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After trespassing several times, it was decided that </w:t>
                      </w:r>
                      <w:r w:rsidR="00B22280">
                        <w:rPr>
                          <w:sz w:val="24"/>
                          <w:szCs w:val="24"/>
                          <w:lang w:val="en-CA"/>
                        </w:rPr>
                        <w:t>Tiana May would</w:t>
                      </w:r>
                      <w:r w:rsidR="00106BB3">
                        <w:rPr>
                          <w:sz w:val="24"/>
                          <w:szCs w:val="24"/>
                          <w:lang w:val="en-CA"/>
                        </w:rPr>
                        <w:t xml:space="preserve"> be placed on a period of probation. Although she</w:t>
                      </w:r>
                      <w:r w:rsidR="003A04F2">
                        <w:rPr>
                          <w:sz w:val="24"/>
                          <w:szCs w:val="24"/>
                          <w:lang w:val="en-CA"/>
                        </w:rPr>
                        <w:t xml:space="preserve"> has not directly caused anyone harm, she is constantly </w:t>
                      </w:r>
                      <w:r w:rsidR="00532CF9">
                        <w:rPr>
                          <w:sz w:val="24"/>
                          <w:szCs w:val="24"/>
                          <w:lang w:val="en-CA"/>
                        </w:rPr>
                        <w:t xml:space="preserve">violating others by not respecting their property. </w:t>
                      </w:r>
                      <w:r w:rsidR="00EA373B">
                        <w:rPr>
                          <w:sz w:val="24"/>
                          <w:szCs w:val="24"/>
                          <w:lang w:val="en-CA"/>
                        </w:rPr>
                        <w:t xml:space="preserve">She will now have to follow certain conditions such as not leaving her house after nine and so on. </w:t>
                      </w:r>
                    </w:p>
                    <w:p w14:paraId="41316971" w14:textId="0F13B3C7" w:rsidR="00EA373B" w:rsidRPr="00691783" w:rsidRDefault="00EA373B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-</w:t>
                      </w:r>
                      <w:r w:rsidR="00117894">
                        <w:rPr>
                          <w:sz w:val="24"/>
                          <w:szCs w:val="24"/>
                          <w:lang w:val="en-CA"/>
                        </w:rPr>
                        <w:t xml:space="preserve">A </w:t>
                      </w:r>
                      <w:r w:rsidR="00117894" w:rsidRPr="00BE4A6C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suspended sentence</w:t>
                      </w:r>
                      <w:r w:rsidR="00117894">
                        <w:rPr>
                          <w:sz w:val="24"/>
                          <w:szCs w:val="24"/>
                          <w:lang w:val="en-CA"/>
                        </w:rPr>
                        <w:t xml:space="preserve"> is a judgement carried out </w:t>
                      </w:r>
                      <w:r w:rsidR="00BE4A6C">
                        <w:rPr>
                          <w:sz w:val="24"/>
                          <w:szCs w:val="24"/>
                          <w:lang w:val="en-CA"/>
                        </w:rPr>
                        <w:t>provided that certain requirements are met.</w:t>
                      </w:r>
                    </w:p>
                  </w:txbxContent>
                </v:textbox>
              </v:shape>
            </w:pict>
          </mc:Fallback>
        </mc:AlternateContent>
      </w:r>
    </w:p>
    <w:p w14:paraId="1EE22F74" w14:textId="0CFE80F4" w:rsidR="00E64BFB" w:rsidRPr="00E64BFB" w:rsidRDefault="00EE64A9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9E6765" wp14:editId="7608067B">
                <wp:simplePos x="0" y="0"/>
                <wp:positionH relativeFrom="column">
                  <wp:posOffset>6586396</wp:posOffset>
                </wp:positionH>
                <wp:positionV relativeFrom="paragraph">
                  <wp:posOffset>88045</wp:posOffset>
                </wp:positionV>
                <wp:extent cx="2776220" cy="1982709"/>
                <wp:effectExtent l="0" t="0" r="24130" b="177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1982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493B1" w14:textId="060B106E" w:rsidR="00D11BB1" w:rsidRDefault="00901C6F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many accounts of reckless driving, </w:t>
                            </w:r>
                            <w:r w:rsidR="008A5EC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numerous different people have now </w:t>
                            </w:r>
                            <w:r w:rsidR="00D77E08">
                              <w:rPr>
                                <w:sz w:val="24"/>
                                <w:szCs w:val="24"/>
                                <w:lang w:val="en-CA"/>
                              </w:rPr>
                              <w:t>reported a suspension</w:t>
                            </w:r>
                            <w:r w:rsidR="008A5EC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of privilege. After receiving one too </w:t>
                            </w:r>
                            <w:r w:rsidR="00D77E08">
                              <w:rPr>
                                <w:sz w:val="24"/>
                                <w:szCs w:val="24"/>
                                <w:lang w:val="en-CA"/>
                              </w:rPr>
                              <w:t>many</w:t>
                            </w:r>
                            <w:r w:rsidR="008A5EC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tickets, </w:t>
                            </w:r>
                            <w:r w:rsidR="00D77E08">
                              <w:rPr>
                                <w:sz w:val="24"/>
                                <w:szCs w:val="24"/>
                                <w:lang w:val="en-CA"/>
                              </w:rPr>
                              <w:t>you too may have your licence suspended like many others. Drive safely.</w:t>
                            </w:r>
                          </w:p>
                          <w:p w14:paraId="718209B3" w14:textId="10C28131" w:rsidR="00D77E08" w:rsidRPr="00EE64A9" w:rsidRDefault="00D77E08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1E7D46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 </w:t>
                            </w:r>
                            <w:r w:rsidR="001E7D46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suspension of privilege</w:t>
                            </w:r>
                            <w:r w:rsidR="001E7D46" w:rsidRPr="00EE64A9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EE64A9" w:rsidRPr="00EE64A9">
                              <w:rPr>
                                <w:sz w:val="24"/>
                                <w:szCs w:val="24"/>
                                <w:lang w:val="en-CA"/>
                              </w:rPr>
                              <w:t>is a sentence that withholds a privilege for a certain amount of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6765" id="Text Box 67" o:spid="_x0000_s1064" type="#_x0000_t202" style="position:absolute;margin-left:518.6pt;margin-top:6.95pt;width:218.6pt;height:156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" fillcolor="white [3201]" strokeweight=".5pt">
                <v:textbox>
                  <w:txbxContent>
                    <w:p w14:paraId="281493B1" w14:textId="060B106E" w:rsidR="00D11BB1" w:rsidRDefault="00901C6F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After many accounts of reckless driving, </w:t>
                      </w:r>
                      <w:r w:rsidR="008A5ECD">
                        <w:rPr>
                          <w:sz w:val="24"/>
                          <w:szCs w:val="24"/>
                          <w:lang w:val="en-CA"/>
                        </w:rPr>
                        <w:t xml:space="preserve">numerous different people have now </w:t>
                      </w:r>
                      <w:r w:rsidR="00D77E08">
                        <w:rPr>
                          <w:sz w:val="24"/>
                          <w:szCs w:val="24"/>
                          <w:lang w:val="en-CA"/>
                        </w:rPr>
                        <w:t>reported a suspension</w:t>
                      </w:r>
                      <w:r w:rsidR="008A5ECD">
                        <w:rPr>
                          <w:sz w:val="24"/>
                          <w:szCs w:val="24"/>
                          <w:lang w:val="en-CA"/>
                        </w:rPr>
                        <w:t xml:space="preserve"> of privilege. After receiving one too </w:t>
                      </w:r>
                      <w:r w:rsidR="00D77E08">
                        <w:rPr>
                          <w:sz w:val="24"/>
                          <w:szCs w:val="24"/>
                          <w:lang w:val="en-CA"/>
                        </w:rPr>
                        <w:t>many</w:t>
                      </w:r>
                      <w:r w:rsidR="008A5ECD">
                        <w:rPr>
                          <w:sz w:val="24"/>
                          <w:szCs w:val="24"/>
                          <w:lang w:val="en-CA"/>
                        </w:rPr>
                        <w:t xml:space="preserve"> tickets, </w:t>
                      </w:r>
                      <w:r w:rsidR="00D77E08">
                        <w:rPr>
                          <w:sz w:val="24"/>
                          <w:szCs w:val="24"/>
                          <w:lang w:val="en-CA"/>
                        </w:rPr>
                        <w:t>you too may have your licence suspended like many others. Drive safely.</w:t>
                      </w:r>
                    </w:p>
                    <w:p w14:paraId="718209B3" w14:textId="10C28131" w:rsidR="00D77E08" w:rsidRPr="00EE64A9" w:rsidRDefault="00D77E08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-</w:t>
                      </w:r>
                      <w:r w:rsidR="001E7D46">
                        <w:rPr>
                          <w:sz w:val="24"/>
                          <w:szCs w:val="24"/>
                          <w:lang w:val="en-CA"/>
                        </w:rPr>
                        <w:t xml:space="preserve">A </w:t>
                      </w:r>
                      <w:r w:rsidR="001E7D46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suspension of privilege</w:t>
                      </w:r>
                      <w:r w:rsidR="001E7D46" w:rsidRPr="00EE64A9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EE64A9" w:rsidRPr="00EE64A9">
                        <w:rPr>
                          <w:sz w:val="24"/>
                          <w:szCs w:val="24"/>
                          <w:lang w:val="en-CA"/>
                        </w:rPr>
                        <w:t>is a sentence that withholds a privilege for a certain amount of time.</w:t>
                      </w:r>
                    </w:p>
                  </w:txbxContent>
                </v:textbox>
              </v:shape>
            </w:pict>
          </mc:Fallback>
        </mc:AlternateContent>
      </w:r>
      <w:r w:rsidR="00BE4A6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F649AE" wp14:editId="5594A509">
                <wp:simplePos x="0" y="0"/>
                <wp:positionH relativeFrom="column">
                  <wp:posOffset>3481057</wp:posOffset>
                </wp:positionH>
                <wp:positionV relativeFrom="paragraph">
                  <wp:posOffset>196687</wp:posOffset>
                </wp:positionV>
                <wp:extent cx="2832572" cy="2879002"/>
                <wp:effectExtent l="0" t="0" r="25400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572" cy="287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CA542" w14:textId="4462860B" w:rsidR="00D11BB1" w:rsidRPr="000D3A11" w:rsidRDefault="000D3A11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There have been a couple more intermittent sentences in the past yar. An </w:t>
                            </w:r>
                            <w:r w:rsidRPr="00544302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intermittent sentence</w:t>
                            </w:r>
                            <w:r w:rsidRPr="0054430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allows</w:t>
                            </w:r>
                            <w:r w:rsidRPr="00544302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one to </w:t>
                            </w:r>
                            <w:r w:rsidR="001816B0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serve their sentence on weekends and at night. </w:t>
                            </w:r>
                            <w:r w:rsidR="00197D1B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George Richards, recently receiving an intermittent Sentence claims to be extremely grateful. “After </w:t>
                            </w:r>
                            <w:r w:rsidR="00575B10">
                              <w:rPr>
                                <w:sz w:val="24"/>
                                <w:szCs w:val="24"/>
                                <w:lang w:val="en-CA"/>
                              </w:rPr>
                              <w:t>committing a break and enter, I felt as if my life was over. I figured I would lose my job, lose my wife and lose my kids. However, after receiving an intermittent sentence, I was able to continue to support my family while still making up for my mistakes. For this, I am extremely grateful</w:t>
                            </w:r>
                            <w:r w:rsidR="00005780">
                              <w:rPr>
                                <w:sz w:val="24"/>
                                <w:szCs w:val="24"/>
                                <w:lang w:val="en-CA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49AE" id="Text Box 66" o:spid="_x0000_s1065" type="#_x0000_t202" style="position:absolute;margin-left:274.1pt;margin-top:15.5pt;width:223.05pt;height:22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" fillcolor="white [3201]" strokeweight=".5pt">
                <v:textbox>
                  <w:txbxContent>
                    <w:p w14:paraId="3E2CA542" w14:textId="4462860B" w:rsidR="00D11BB1" w:rsidRPr="000D3A11" w:rsidRDefault="000D3A11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There have been a couple more intermittent sentences in the past yar. An </w:t>
                      </w:r>
                      <w:r w:rsidRPr="00544302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intermittent sentence</w:t>
                      </w:r>
                      <w:r w:rsidRPr="00544302">
                        <w:rPr>
                          <w:sz w:val="24"/>
                          <w:szCs w:val="24"/>
                          <w:lang w:val="en-CA"/>
                        </w:rPr>
                        <w:t xml:space="preserve"> allows</w:t>
                      </w:r>
                      <w:r w:rsidRPr="00544302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one to </w:t>
                      </w:r>
                      <w:r w:rsidR="001816B0">
                        <w:rPr>
                          <w:sz w:val="24"/>
                          <w:szCs w:val="24"/>
                          <w:lang w:val="en-CA"/>
                        </w:rPr>
                        <w:t xml:space="preserve">serve their sentence on weekends and at night. </w:t>
                      </w:r>
                      <w:r w:rsidR="00197D1B">
                        <w:rPr>
                          <w:sz w:val="24"/>
                          <w:szCs w:val="24"/>
                          <w:lang w:val="en-CA"/>
                        </w:rPr>
                        <w:t xml:space="preserve">George Richards, recently receiving an intermittent Sentence claims to be extremely grateful. “After </w:t>
                      </w:r>
                      <w:r w:rsidR="00575B10">
                        <w:rPr>
                          <w:sz w:val="24"/>
                          <w:szCs w:val="24"/>
                          <w:lang w:val="en-CA"/>
                        </w:rPr>
                        <w:t>committing a break and enter, I felt as if my life was over. I figured I would lose my job, lose my wife and lose my kids. However, after receiving an intermittent sentence, I was able to continue to support my family while still making up for my mistakes. For this, I am extremely grateful</w:t>
                      </w:r>
                      <w:r w:rsidR="00005780">
                        <w:rPr>
                          <w:sz w:val="24"/>
                          <w:szCs w:val="24"/>
                          <w:lang w:val="en-CA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</w:p>
    <w:p w14:paraId="3A35969D" w14:textId="34DFDC54" w:rsidR="00E64BFB" w:rsidRPr="00E64BFB" w:rsidRDefault="00E64BFB" w:rsidP="00E64BFB"/>
    <w:p w14:paraId="0B144D73" w14:textId="24EBDA78" w:rsidR="00E64BFB" w:rsidRPr="00E64BFB" w:rsidRDefault="00E64BFB" w:rsidP="00E64BFB"/>
    <w:p w14:paraId="0728EF16" w14:textId="4868C907" w:rsidR="00E64BFB" w:rsidRPr="00E64BFB" w:rsidRDefault="00E64BFB" w:rsidP="00E64BFB"/>
    <w:p w14:paraId="76F4E78F" w14:textId="2C6446DF" w:rsidR="00E64BFB" w:rsidRPr="00E64BFB" w:rsidRDefault="00E64BFB" w:rsidP="00E64BFB"/>
    <w:p w14:paraId="1DFF9E79" w14:textId="726F4A0B" w:rsidR="00E64BFB" w:rsidRPr="00E64BFB" w:rsidRDefault="00E64BFB" w:rsidP="00E64BFB"/>
    <w:p w14:paraId="327869C7" w14:textId="507ED2C8" w:rsidR="00E64BFB" w:rsidRPr="00E64BFB" w:rsidRDefault="00E64BFB" w:rsidP="00E64BFB"/>
    <w:p w14:paraId="2C69142E" w14:textId="5637F42A" w:rsidR="00E64BFB" w:rsidRPr="00E64BFB" w:rsidRDefault="00E64BFB" w:rsidP="00E64BFB"/>
    <w:p w14:paraId="3B9EC5BA" w14:textId="4074FD48" w:rsidR="00E64BFB" w:rsidRPr="00E64BFB" w:rsidRDefault="00703AE5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257F22" wp14:editId="2B8D0FE5">
                <wp:simplePos x="0" y="0"/>
                <wp:positionH relativeFrom="column">
                  <wp:posOffset>6568289</wp:posOffset>
                </wp:positionH>
                <wp:positionV relativeFrom="paragraph">
                  <wp:posOffset>217082</wp:posOffset>
                </wp:positionV>
                <wp:extent cx="2844002" cy="552261"/>
                <wp:effectExtent l="0" t="0" r="13970" b="1968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2" cy="552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3B124" w14:textId="48A6AC4F" w:rsidR="00E72099" w:rsidRPr="001A6949" w:rsidRDefault="00E72099" w:rsidP="00E7209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 w:rsidR="000D72EB">
                              <w:rPr>
                                <w:sz w:val="32"/>
                                <w:szCs w:val="32"/>
                                <w:lang w:val="en-CA"/>
                              </w:rPr>
                              <w:t>15</w:t>
                            </w:r>
                            <w:r w:rsidR="00A75E4D">
                              <w:rPr>
                                <w:sz w:val="32"/>
                                <w:szCs w:val="32"/>
                                <w:lang w:val="en-CA"/>
                              </w:rPr>
                              <w:t>-Pardon</w:t>
                            </w:r>
                          </w:p>
                          <w:p w14:paraId="64173F11" w14:textId="77777777" w:rsidR="00703AE5" w:rsidRDefault="0070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7F22" id="Text Box 71" o:spid="_x0000_s1066" type="#_x0000_t202" style="position:absolute;margin-left:517.2pt;margin-top:17.1pt;width:223.95pt;height:43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" fillcolor="white [3201]" strokeweight=".5pt">
                <v:textbox>
                  <w:txbxContent>
                    <w:p w14:paraId="46A3B124" w14:textId="48A6AC4F" w:rsidR="00E72099" w:rsidRPr="001A6949" w:rsidRDefault="00E72099" w:rsidP="00E72099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 w:rsidR="000D72EB">
                        <w:rPr>
                          <w:sz w:val="32"/>
                          <w:szCs w:val="32"/>
                          <w:lang w:val="en-CA"/>
                        </w:rPr>
                        <w:t>15</w:t>
                      </w:r>
                      <w:r w:rsidR="00A75E4D">
                        <w:rPr>
                          <w:sz w:val="32"/>
                          <w:szCs w:val="32"/>
                          <w:lang w:val="en-CA"/>
                        </w:rPr>
                        <w:t>-Pardon</w:t>
                      </w:r>
                    </w:p>
                    <w:p w14:paraId="64173F11" w14:textId="77777777" w:rsidR="00703AE5" w:rsidRDefault="00703AE5"/>
                  </w:txbxContent>
                </v:textbox>
              </v:shape>
            </w:pict>
          </mc:Fallback>
        </mc:AlternateContent>
      </w:r>
    </w:p>
    <w:p w14:paraId="043E496D" w14:textId="6A2EFEE1" w:rsidR="00E64BFB" w:rsidRPr="00E64BFB" w:rsidRDefault="00EE64A9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B1E118" wp14:editId="1BBBE58A">
                <wp:simplePos x="0" y="0"/>
                <wp:positionH relativeFrom="margin">
                  <wp:posOffset>276131</wp:posOffset>
                </wp:positionH>
                <wp:positionV relativeFrom="paragraph">
                  <wp:posOffset>109044</wp:posOffset>
                </wp:positionV>
                <wp:extent cx="2933322" cy="344032"/>
                <wp:effectExtent l="0" t="0" r="19685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22" cy="34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EE34B" w14:textId="1E19317B" w:rsidR="00E72099" w:rsidRPr="001A6949" w:rsidRDefault="00E72099" w:rsidP="00E7209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 w:rsidR="000D72EB">
                              <w:rPr>
                                <w:sz w:val="32"/>
                                <w:szCs w:val="32"/>
                                <w:lang w:val="en-CA"/>
                              </w:rPr>
                              <w:t>13</w:t>
                            </w:r>
                            <w:r w:rsidR="00FE2A7C">
                              <w:rPr>
                                <w:sz w:val="32"/>
                                <w:szCs w:val="32"/>
                                <w:lang w:val="en-CA"/>
                              </w:rPr>
                              <w:t>-Incarceration</w:t>
                            </w:r>
                          </w:p>
                          <w:p w14:paraId="1E65C40C" w14:textId="77777777" w:rsidR="00E64BFB" w:rsidRDefault="00E6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E118" id="Text Box 36" o:spid="_x0000_s1067" type="#_x0000_t202" style="position:absolute;margin-left:21.75pt;margin-top:8.6pt;width:230.95pt;height:27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" fillcolor="white [3201]" strokeweight=".5pt">
                <v:textbox>
                  <w:txbxContent>
                    <w:p w14:paraId="324EE34B" w14:textId="1E19317B" w:rsidR="00E72099" w:rsidRPr="001A6949" w:rsidRDefault="00E72099" w:rsidP="00E72099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 w:rsidR="000D72EB">
                        <w:rPr>
                          <w:sz w:val="32"/>
                          <w:szCs w:val="32"/>
                          <w:lang w:val="en-CA"/>
                        </w:rPr>
                        <w:t>13</w:t>
                      </w:r>
                      <w:r w:rsidR="00FE2A7C">
                        <w:rPr>
                          <w:sz w:val="32"/>
                          <w:szCs w:val="32"/>
                          <w:lang w:val="en-CA"/>
                        </w:rPr>
                        <w:t>-Incarceration</w:t>
                      </w:r>
                    </w:p>
                    <w:p w14:paraId="1E65C40C" w14:textId="77777777" w:rsidR="00E64BFB" w:rsidRDefault="00E64BFB"/>
                  </w:txbxContent>
                </v:textbox>
                <w10:wrap anchorx="margin"/>
              </v:shape>
            </w:pict>
          </mc:Fallback>
        </mc:AlternateContent>
      </w:r>
    </w:p>
    <w:p w14:paraId="0D39AF82" w14:textId="172D6076" w:rsidR="00E64BFB" w:rsidRPr="00E64BFB" w:rsidRDefault="00E64BFB" w:rsidP="00E64BFB"/>
    <w:p w14:paraId="451034BD" w14:textId="0ACB0553" w:rsidR="00E64BFB" w:rsidRPr="00E64BFB" w:rsidRDefault="0012308E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1C8B56" wp14:editId="55591BE9">
                <wp:simplePos x="0" y="0"/>
                <wp:positionH relativeFrom="column">
                  <wp:posOffset>6541129</wp:posOffset>
                </wp:positionH>
                <wp:positionV relativeFrom="paragraph">
                  <wp:posOffset>163937</wp:posOffset>
                </wp:positionV>
                <wp:extent cx="2870200" cy="2209045"/>
                <wp:effectExtent l="0" t="0" r="25400" b="203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220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CE3B4" w14:textId="1F649EBE" w:rsidR="00703AE5" w:rsidRDefault="006547FB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547FB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James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Y</w:t>
                            </w:r>
                            <w:r w:rsidRPr="006547FB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oung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is a </w:t>
                            </w:r>
                            <w:r w:rsidR="00C631A3">
                              <w:rPr>
                                <w:sz w:val="24"/>
                                <w:szCs w:val="24"/>
                                <w:lang w:val="en-CA"/>
                              </w:rPr>
                              <w:t>twenty-five-year-old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man who was wrongfully convicted of murder.</w:t>
                            </w:r>
                            <w:r w:rsidR="00FF1D2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The record of this crime will no longer exist under </w:t>
                            </w:r>
                            <w:r w:rsidR="00C631A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Youngs ‘name as he has not committed the crime. The record of conviction will be </w:t>
                            </w:r>
                            <w:r w:rsidR="001B4B3B">
                              <w:rPr>
                                <w:sz w:val="24"/>
                                <w:szCs w:val="24"/>
                                <w:lang w:val="en-CA"/>
                              </w:rPr>
                              <w:t>erased,</w:t>
                            </w:r>
                            <w:r w:rsidR="00C631A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1B4B3B">
                              <w:rPr>
                                <w:sz w:val="24"/>
                                <w:szCs w:val="24"/>
                                <w:lang w:val="en-CA"/>
                              </w:rPr>
                              <w:t>and</w:t>
                            </w:r>
                            <w:r w:rsidR="00C631A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James Young will now be free </w:t>
                            </w:r>
                            <w:r w:rsidR="001B4B3B">
                              <w:rPr>
                                <w:sz w:val="24"/>
                                <w:szCs w:val="24"/>
                                <w:lang w:val="en-CA"/>
                              </w:rPr>
                              <w:t>and around the community as he has the right to freedom.</w:t>
                            </w:r>
                          </w:p>
                          <w:p w14:paraId="536B24CC" w14:textId="76FA950B" w:rsidR="001B4B3B" w:rsidRPr="006547FB" w:rsidRDefault="001B4B3B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12308E" w:rsidRPr="0012308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Pardon</w:t>
                            </w:r>
                            <w:r w:rsidR="0012308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the setting aside of a persons’ record of conviction.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8B56" id="Text Box 72" o:spid="_x0000_s1068" type="#_x0000_t202" style="position:absolute;margin-left:515.05pt;margin-top:12.9pt;width:226pt;height:173.9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" fillcolor="white [3201]" strokeweight=".5pt">
                <v:textbox>
                  <w:txbxContent>
                    <w:p w14:paraId="43BCE3B4" w14:textId="1F649EBE" w:rsidR="00703AE5" w:rsidRDefault="006547FB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6547FB">
                        <w:rPr>
                          <w:sz w:val="24"/>
                          <w:szCs w:val="24"/>
                          <w:lang w:val="en-CA"/>
                        </w:rPr>
                        <w:t xml:space="preserve">James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Y</w:t>
                      </w:r>
                      <w:r w:rsidRPr="006547FB">
                        <w:rPr>
                          <w:sz w:val="24"/>
                          <w:szCs w:val="24"/>
                          <w:lang w:val="en-CA"/>
                        </w:rPr>
                        <w:t xml:space="preserve">oung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is a </w:t>
                      </w:r>
                      <w:r w:rsidR="00C631A3">
                        <w:rPr>
                          <w:sz w:val="24"/>
                          <w:szCs w:val="24"/>
                          <w:lang w:val="en-CA"/>
                        </w:rPr>
                        <w:t>twenty-five-year-old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man who was wrongfully convicted of murder.</w:t>
                      </w:r>
                      <w:r w:rsidR="00FF1D2D">
                        <w:rPr>
                          <w:sz w:val="24"/>
                          <w:szCs w:val="24"/>
                          <w:lang w:val="en-CA"/>
                        </w:rPr>
                        <w:t xml:space="preserve"> The record of this crime will no longer exist under </w:t>
                      </w:r>
                      <w:r w:rsidR="00C631A3">
                        <w:rPr>
                          <w:sz w:val="24"/>
                          <w:szCs w:val="24"/>
                          <w:lang w:val="en-CA"/>
                        </w:rPr>
                        <w:t xml:space="preserve">Youngs ‘name as he has not committed the crime. The record of conviction will be </w:t>
                      </w:r>
                      <w:r w:rsidR="001B4B3B">
                        <w:rPr>
                          <w:sz w:val="24"/>
                          <w:szCs w:val="24"/>
                          <w:lang w:val="en-CA"/>
                        </w:rPr>
                        <w:t>erased,</w:t>
                      </w:r>
                      <w:r w:rsidR="00C631A3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1B4B3B">
                        <w:rPr>
                          <w:sz w:val="24"/>
                          <w:szCs w:val="24"/>
                          <w:lang w:val="en-CA"/>
                        </w:rPr>
                        <w:t>and</w:t>
                      </w:r>
                      <w:r w:rsidR="00C631A3">
                        <w:rPr>
                          <w:sz w:val="24"/>
                          <w:szCs w:val="24"/>
                          <w:lang w:val="en-CA"/>
                        </w:rPr>
                        <w:t xml:space="preserve"> James Young will now be free </w:t>
                      </w:r>
                      <w:r w:rsidR="001B4B3B">
                        <w:rPr>
                          <w:sz w:val="24"/>
                          <w:szCs w:val="24"/>
                          <w:lang w:val="en-CA"/>
                        </w:rPr>
                        <w:t>and around the community as he has the right to freedom.</w:t>
                      </w:r>
                    </w:p>
                    <w:p w14:paraId="536B24CC" w14:textId="76FA950B" w:rsidR="001B4B3B" w:rsidRPr="006547FB" w:rsidRDefault="001B4B3B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-</w:t>
                      </w:r>
                      <w:r w:rsidR="0012308E" w:rsidRPr="0012308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Pardon</w:t>
                      </w:r>
                      <w:r w:rsidR="0012308E">
                        <w:rPr>
                          <w:sz w:val="24"/>
                          <w:szCs w:val="24"/>
                          <w:lang w:val="en-CA"/>
                        </w:rPr>
                        <w:t xml:space="preserve"> is the setting aside of a persons’ record of conviction.</w:t>
                      </w:r>
                    </w:p>
                  </w:txbxContent>
                </v:textbox>
              </v:shape>
            </w:pict>
          </mc:Fallback>
        </mc:AlternateContent>
      </w:r>
      <w:r w:rsidR="002B19A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A29992" wp14:editId="16081950">
                <wp:simplePos x="0" y="0"/>
                <wp:positionH relativeFrom="column">
                  <wp:posOffset>267077</wp:posOffset>
                </wp:positionH>
                <wp:positionV relativeFrom="paragraph">
                  <wp:posOffset>136776</wp:posOffset>
                </wp:positionV>
                <wp:extent cx="2953385" cy="1683945"/>
                <wp:effectExtent l="0" t="0" r="18415" b="1206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68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35F4C" w14:textId="6A6E4747" w:rsidR="00703AE5" w:rsidRDefault="00F836C6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After Jake Ryan committed a crime during </w:t>
                            </w:r>
                            <w:r w:rsidR="003B1222">
                              <w:rPr>
                                <w:sz w:val="24"/>
                                <w:szCs w:val="24"/>
                                <w:lang w:val="en-CA"/>
                              </w:rPr>
                              <w:t>probation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, it was </w:t>
                            </w:r>
                            <w:r w:rsidR="003B1222">
                              <w:rPr>
                                <w:sz w:val="24"/>
                                <w:szCs w:val="24"/>
                                <w:lang w:val="en-CA"/>
                              </w:rPr>
                              <w:t>decided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that he would be</w:t>
                            </w:r>
                            <w:r w:rsidRPr="003B1222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B1222" w:rsidRPr="003B1222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incarcerated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for 5 years. He will be serving his sentence in jail this time</w:t>
                            </w:r>
                            <w:r w:rsidR="003B1222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and will be away from the rest of society/ the community.</w:t>
                            </w:r>
                          </w:p>
                          <w:p w14:paraId="23B16F72" w14:textId="0634B811" w:rsidR="003B1222" w:rsidRDefault="003B1222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B19A8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="002B19A8" w:rsidRPr="002B19A8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Incarceration</w:t>
                            </w:r>
                            <w:r w:rsidR="002B19A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 imprisonment for a specified period.</w:t>
                            </w:r>
                            <w:r w:rsidR="0012308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2E08580" w14:textId="77777777" w:rsidR="003B1222" w:rsidRPr="00F836C6" w:rsidRDefault="003B1222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9992" id="Text Box 68" o:spid="_x0000_s1069" type="#_x0000_t202" style="position:absolute;margin-left:21.05pt;margin-top:10.75pt;width:232.55pt;height:132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" fillcolor="white [3201]" strokeweight=".5pt">
                <v:textbox>
                  <w:txbxContent>
                    <w:p w14:paraId="67935F4C" w14:textId="6A6E4747" w:rsidR="00703AE5" w:rsidRDefault="00F836C6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After Jake Ryan committed a crime during </w:t>
                      </w:r>
                      <w:r w:rsidR="003B1222">
                        <w:rPr>
                          <w:sz w:val="24"/>
                          <w:szCs w:val="24"/>
                          <w:lang w:val="en-CA"/>
                        </w:rPr>
                        <w:t>probation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, it was </w:t>
                      </w:r>
                      <w:r w:rsidR="003B1222">
                        <w:rPr>
                          <w:sz w:val="24"/>
                          <w:szCs w:val="24"/>
                          <w:lang w:val="en-CA"/>
                        </w:rPr>
                        <w:t>decided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that he would be</w:t>
                      </w:r>
                      <w:r w:rsidRPr="003B1222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3B1222" w:rsidRPr="003B1222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incarcerated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for 5 years. He will be serving his sentence in jail this time</w:t>
                      </w:r>
                      <w:r w:rsidR="003B1222">
                        <w:rPr>
                          <w:sz w:val="24"/>
                          <w:szCs w:val="24"/>
                          <w:lang w:val="en-CA"/>
                        </w:rPr>
                        <w:t xml:space="preserve"> and will be away from the rest of society/ the community.</w:t>
                      </w:r>
                    </w:p>
                    <w:p w14:paraId="23B16F72" w14:textId="0634B811" w:rsidR="003B1222" w:rsidRDefault="003B1222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2B19A8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-</w:t>
                      </w:r>
                      <w:r w:rsidR="002B19A8" w:rsidRPr="002B19A8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Incarceration</w:t>
                      </w:r>
                      <w:r w:rsidR="002B19A8">
                        <w:rPr>
                          <w:sz w:val="24"/>
                          <w:szCs w:val="24"/>
                          <w:lang w:val="en-CA"/>
                        </w:rPr>
                        <w:t xml:space="preserve"> is imprisonment for a specified period.</w:t>
                      </w:r>
                      <w:r w:rsidR="0012308E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32E08580" w14:textId="77777777" w:rsidR="003B1222" w:rsidRPr="00F836C6" w:rsidRDefault="003B1222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F0F03F" w14:textId="4D60550F" w:rsidR="00E64BFB" w:rsidRPr="00E64BFB" w:rsidRDefault="00703AE5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7C2880" wp14:editId="7C70FE24">
                <wp:simplePos x="0" y="0"/>
                <wp:positionH relativeFrom="column">
                  <wp:posOffset>3481057</wp:posOffset>
                </wp:positionH>
                <wp:positionV relativeFrom="paragraph">
                  <wp:posOffset>245387</wp:posOffset>
                </wp:positionV>
                <wp:extent cx="2851842" cy="371192"/>
                <wp:effectExtent l="0" t="0" r="24765" b="1016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842" cy="371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0504E" w14:textId="5A580042" w:rsidR="00E72099" w:rsidRPr="001A6949" w:rsidRDefault="00E72099" w:rsidP="00E72099">
                            <w:pPr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Story #</w:t>
                            </w:r>
                            <w:r w:rsidR="000D72EB">
                              <w:rPr>
                                <w:sz w:val="32"/>
                                <w:szCs w:val="32"/>
                                <w:lang w:val="en-CA"/>
                              </w:rPr>
                              <w:t>14</w:t>
                            </w:r>
                            <w:r w:rsidR="00CF0A93">
                              <w:rPr>
                                <w:sz w:val="32"/>
                                <w:szCs w:val="32"/>
                                <w:lang w:val="en-CA"/>
                              </w:rPr>
                              <w:t>-Parole</w:t>
                            </w:r>
                          </w:p>
                          <w:p w14:paraId="04839FD5" w14:textId="77777777" w:rsidR="00703AE5" w:rsidRDefault="00703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C2880" id="Text Box 69" o:spid="_x0000_s1070" type="#_x0000_t202" style="position:absolute;margin-left:274.1pt;margin-top:19.3pt;width:224.5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" fillcolor="white [3201]" strokeweight=".5pt">
                <v:textbox>
                  <w:txbxContent>
                    <w:p w14:paraId="2CD0504E" w14:textId="5A580042" w:rsidR="00E72099" w:rsidRPr="001A6949" w:rsidRDefault="00E72099" w:rsidP="00E72099">
                      <w:pPr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Story #</w:t>
                      </w:r>
                      <w:r w:rsidR="000D72EB">
                        <w:rPr>
                          <w:sz w:val="32"/>
                          <w:szCs w:val="32"/>
                          <w:lang w:val="en-CA"/>
                        </w:rPr>
                        <w:t>14</w:t>
                      </w:r>
                      <w:r w:rsidR="00CF0A93">
                        <w:rPr>
                          <w:sz w:val="32"/>
                          <w:szCs w:val="32"/>
                          <w:lang w:val="en-CA"/>
                        </w:rPr>
                        <w:t>-Parole</w:t>
                      </w:r>
                    </w:p>
                    <w:p w14:paraId="04839FD5" w14:textId="77777777" w:rsidR="00703AE5" w:rsidRDefault="00703AE5"/>
                  </w:txbxContent>
                </v:textbox>
              </v:shape>
            </w:pict>
          </mc:Fallback>
        </mc:AlternateContent>
      </w:r>
    </w:p>
    <w:p w14:paraId="6B77DBD0" w14:textId="00B6803E" w:rsidR="00E64BFB" w:rsidRPr="00E64BFB" w:rsidRDefault="00E64BFB" w:rsidP="00E64BFB"/>
    <w:p w14:paraId="47EC6AC8" w14:textId="4327D54F" w:rsidR="00E64BFB" w:rsidRPr="00E64BFB" w:rsidRDefault="00E64BFB" w:rsidP="00E64BFB"/>
    <w:p w14:paraId="6F36CCBC" w14:textId="4248D8F2" w:rsidR="00E64BFB" w:rsidRPr="00E64BFB" w:rsidRDefault="00703AE5" w:rsidP="00E64BF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78C29" wp14:editId="6E068B6E">
                <wp:simplePos x="0" y="0"/>
                <wp:positionH relativeFrom="column">
                  <wp:posOffset>3481057</wp:posOffset>
                </wp:positionH>
                <wp:positionV relativeFrom="paragraph">
                  <wp:posOffset>11172</wp:posOffset>
                </wp:positionV>
                <wp:extent cx="2869710" cy="2408222"/>
                <wp:effectExtent l="0" t="0" r="26035" b="114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710" cy="2408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29629" w14:textId="48A1FC7C" w:rsidR="00703AE5" w:rsidRDefault="00D13D1C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If you look around, you will see that there are quite a few of </w:t>
                            </w:r>
                            <w:r w:rsidR="002E7DB7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inmates on parole around the community. This is no reason to worry because </w:t>
                            </w:r>
                            <w:r w:rsidR="00BB71E3">
                              <w:rPr>
                                <w:sz w:val="24"/>
                                <w:szCs w:val="24"/>
                                <w:lang w:val="en-CA"/>
                              </w:rPr>
                              <w:t>an inmate is only granted</w:t>
                            </w:r>
                            <w:r w:rsidR="00BB71E3" w:rsidRPr="00BB71E3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parole</w:t>
                            </w:r>
                            <w:r w:rsidR="00BB71E3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if they cause no trouble, listen and follow rules within the prison first.</w:t>
                            </w:r>
                          </w:p>
                          <w:p w14:paraId="095FFE56" w14:textId="2D1B49CA" w:rsidR="00BB71E3" w:rsidRPr="00D13D1C" w:rsidRDefault="00BB71E3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-</w:t>
                            </w:r>
                            <w:r w:rsidRPr="008824CC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Parole</w:t>
                            </w:r>
                            <w:r w:rsidR="008824CC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8824CC" w:rsidRPr="00060150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is the release of an inmate </w:t>
                            </w:r>
                            <w:r w:rsidR="00A663C0" w:rsidRPr="00060150">
                              <w:rPr>
                                <w:sz w:val="24"/>
                                <w:szCs w:val="24"/>
                                <w:lang w:val="en-CA"/>
                              </w:rPr>
                              <w:t>on a promise of good behavior</w:t>
                            </w:r>
                            <w:r w:rsidR="00060150" w:rsidRPr="00060150">
                              <w:rPr>
                                <w:sz w:val="24"/>
                                <w:szCs w:val="24"/>
                                <w:lang w:val="en-CA"/>
                              </w:rPr>
                              <w:t>, into the community before the full sentence is served.</w:t>
                            </w:r>
                            <w:r w:rsidR="00060150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78C29" id="Text Box 70" o:spid="_x0000_s1071" type="#_x0000_t202" style="position:absolute;margin-left:274.1pt;margin-top:.9pt;width:225.95pt;height:189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" fillcolor="white [3201]" strokeweight=".5pt">
                <v:textbox>
                  <w:txbxContent>
                    <w:p w14:paraId="15B29629" w14:textId="48A1FC7C" w:rsidR="00703AE5" w:rsidRDefault="00D13D1C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If you look around, you will see that there are quite a few of </w:t>
                      </w:r>
                      <w:r w:rsidR="002E7DB7">
                        <w:rPr>
                          <w:sz w:val="24"/>
                          <w:szCs w:val="24"/>
                          <w:lang w:val="en-CA"/>
                        </w:rPr>
                        <w:t xml:space="preserve">inmates on parole around the community. This is no reason to worry because </w:t>
                      </w:r>
                      <w:r w:rsidR="00BB71E3">
                        <w:rPr>
                          <w:sz w:val="24"/>
                          <w:szCs w:val="24"/>
                          <w:lang w:val="en-CA"/>
                        </w:rPr>
                        <w:t>an inmate is only granted</w:t>
                      </w:r>
                      <w:r w:rsidR="00BB71E3" w:rsidRPr="00BB71E3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parole</w:t>
                      </w:r>
                      <w:r w:rsidR="00BB71E3">
                        <w:rPr>
                          <w:sz w:val="24"/>
                          <w:szCs w:val="24"/>
                          <w:lang w:val="en-CA"/>
                        </w:rPr>
                        <w:t xml:space="preserve"> if they cause no trouble, listen and follow rules within the prison first.</w:t>
                      </w:r>
                    </w:p>
                    <w:p w14:paraId="095FFE56" w14:textId="2D1B49CA" w:rsidR="00BB71E3" w:rsidRPr="00D13D1C" w:rsidRDefault="00BB71E3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-</w:t>
                      </w:r>
                      <w:r w:rsidRPr="008824CC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Parole</w:t>
                      </w:r>
                      <w:r w:rsidR="008824CC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8824CC" w:rsidRPr="00060150">
                        <w:rPr>
                          <w:sz w:val="24"/>
                          <w:szCs w:val="24"/>
                          <w:lang w:val="en-CA"/>
                        </w:rPr>
                        <w:t xml:space="preserve">is the release of an inmate </w:t>
                      </w:r>
                      <w:r w:rsidR="00A663C0" w:rsidRPr="00060150">
                        <w:rPr>
                          <w:sz w:val="24"/>
                          <w:szCs w:val="24"/>
                          <w:lang w:val="en-CA"/>
                        </w:rPr>
                        <w:t>on a promise of good behavior</w:t>
                      </w:r>
                      <w:r w:rsidR="00060150" w:rsidRPr="00060150">
                        <w:rPr>
                          <w:sz w:val="24"/>
                          <w:szCs w:val="24"/>
                          <w:lang w:val="en-CA"/>
                        </w:rPr>
                        <w:t>, into the community before the full sentence is served.</w:t>
                      </w:r>
                      <w:r w:rsidR="00060150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F2574ED" w14:textId="22CF745E" w:rsidR="00E64BFB" w:rsidRPr="00E64BFB" w:rsidRDefault="00E64BFB" w:rsidP="00E64BFB"/>
    <w:p w14:paraId="391F5C1F" w14:textId="153BBE83" w:rsidR="00E64BFB" w:rsidRPr="00E64BFB" w:rsidRDefault="00E64BFB" w:rsidP="00E64BFB"/>
    <w:p w14:paraId="2BBD4E0B" w14:textId="7B6D6D2C" w:rsidR="00E64BFB" w:rsidRPr="00E64BFB" w:rsidRDefault="00E64BFB" w:rsidP="00E64BFB"/>
    <w:p w14:paraId="61B74499" w14:textId="2FEE095C" w:rsidR="00E64BFB" w:rsidRPr="00E64BFB" w:rsidRDefault="00E64BFB" w:rsidP="00E64BFB"/>
    <w:p w14:paraId="0AEC56D2" w14:textId="48060467" w:rsidR="00E64BFB" w:rsidRPr="00E64BFB" w:rsidRDefault="00E64BFB" w:rsidP="00E64BFB"/>
    <w:p w14:paraId="427FCC0C" w14:textId="0625F1F2" w:rsidR="00E64BFB" w:rsidRPr="00E64BFB" w:rsidRDefault="00E64BFB" w:rsidP="00E64BFB"/>
    <w:p w14:paraId="5EFB3BD6" w14:textId="75BB5021" w:rsidR="00E64BFB" w:rsidRPr="00E64BFB" w:rsidRDefault="00E64BFB" w:rsidP="00E64BFB"/>
    <w:p w14:paraId="3BECAC59" w14:textId="74DBEECD" w:rsidR="00E64BFB" w:rsidRPr="00E64BFB" w:rsidRDefault="00E64BFB" w:rsidP="00E64BFB"/>
    <w:p w14:paraId="71EAACA3" w14:textId="45C1483D" w:rsidR="00E64BFB" w:rsidRPr="00E64BFB" w:rsidRDefault="00E64BFB" w:rsidP="00E64BFB"/>
    <w:p w14:paraId="0AEA1921" w14:textId="503AFCA3" w:rsidR="00E64BFB" w:rsidRPr="00E64BFB" w:rsidRDefault="00E64BFB" w:rsidP="00E64BFB"/>
    <w:p w14:paraId="1ACFA9D9" w14:textId="0A2E002D" w:rsidR="00E64BFB" w:rsidRPr="00E64BFB" w:rsidRDefault="00E64BFB" w:rsidP="00E64BFB"/>
    <w:p w14:paraId="24FFCD5D" w14:textId="04763584" w:rsidR="00E64BFB" w:rsidRPr="00E64BFB" w:rsidRDefault="00E64BFB" w:rsidP="00E64BFB"/>
    <w:p w14:paraId="45EFBC6E" w14:textId="191C99A3" w:rsidR="00E64BFB" w:rsidRPr="00E64BFB" w:rsidRDefault="00E64BFB" w:rsidP="00E64BFB"/>
    <w:p w14:paraId="793EB53D" w14:textId="75BBD9BF" w:rsidR="00E64BFB" w:rsidRPr="00E64BFB" w:rsidRDefault="00E64BFB" w:rsidP="00E64BFB"/>
    <w:p w14:paraId="429D6681" w14:textId="2B722EEB" w:rsidR="00E64BFB" w:rsidRDefault="00E64BFB" w:rsidP="00E64BFB"/>
    <w:p w14:paraId="567EAEDB" w14:textId="5506FE52" w:rsidR="00E64BFB" w:rsidRPr="00E64BFB" w:rsidRDefault="00E64BFB" w:rsidP="00E64BFB"/>
    <w:p w14:paraId="085765CF" w14:textId="1BE97DC2" w:rsidR="00E64BFB" w:rsidRDefault="00E64BFB" w:rsidP="00E64BFB"/>
    <w:p w14:paraId="678A40DC" w14:textId="3DE71967" w:rsidR="00E64BFB" w:rsidRPr="00E64BFB" w:rsidRDefault="00E64BFB" w:rsidP="00E64BFB">
      <w:pPr>
        <w:tabs>
          <w:tab w:val="left" w:pos="6437"/>
        </w:tabs>
      </w:pPr>
      <w:r>
        <w:tab/>
      </w:r>
    </w:p>
    <w:sectPr w:rsidR="00E64BFB" w:rsidRPr="00E64BFB" w:rsidSect="00ED6266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5842" w:h="24483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2FB12" w14:textId="77777777" w:rsidR="00AB0A9C" w:rsidRDefault="00AB0A9C" w:rsidP="009F7A27">
      <w:r>
        <w:separator/>
      </w:r>
    </w:p>
  </w:endnote>
  <w:endnote w:type="continuationSeparator" w:id="0">
    <w:p w14:paraId="5315CC7F" w14:textId="77777777" w:rsidR="00AB0A9C" w:rsidRDefault="00AB0A9C" w:rsidP="009F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14:paraId="40CE9741" w14:textId="77777777" w:rsidTr="007508DB">
      <w:tc>
        <w:tcPr>
          <w:tcW w:w="5000" w:type="pct"/>
          <w:vAlign w:val="center"/>
        </w:tcPr>
        <w:p w14:paraId="2A0299AF" w14:textId="77777777" w:rsidR="005140DB" w:rsidRDefault="005140DB" w:rsidP="007508DB">
          <w:pPr>
            <w:pStyle w:val="Footer"/>
            <w:jc w:val="left"/>
          </w:pPr>
          <w:r w:rsidRPr="005140DB">
            <w:t xml:space="preserve">Page </w:t>
          </w:r>
          <w:r w:rsidRPr="009C6C0C">
            <w:fldChar w:fldCharType="begin"/>
          </w:r>
          <w:r w:rsidRPr="009C6C0C">
            <w:instrText xml:space="preserve"> PAGE   \* MERGEFORMAT </w:instrText>
          </w:r>
          <w:r w:rsidRPr="009C6C0C">
            <w:fldChar w:fldCharType="separate"/>
          </w:r>
          <w:r w:rsidRPr="009C6C0C">
            <w:t>1</w:t>
          </w:r>
          <w:r w:rsidRPr="009C6C0C">
            <w:fldChar w:fldCharType="end"/>
          </w:r>
        </w:p>
      </w:tc>
    </w:tr>
  </w:tbl>
  <w:p w14:paraId="508D79CB" w14:textId="77777777" w:rsidR="009C6C0C" w:rsidRDefault="009C6C0C" w:rsidP="009C6C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14:paraId="732DCBBC" w14:textId="77777777" w:rsidTr="005140DB">
      <w:tc>
        <w:tcPr>
          <w:tcW w:w="5000" w:type="pct"/>
          <w:vAlign w:val="center"/>
        </w:tcPr>
        <w:p w14:paraId="61E3973C" w14:textId="77777777" w:rsidR="005140DB" w:rsidRPr="009C6C0C" w:rsidRDefault="005140DB" w:rsidP="005140DB">
          <w:pPr>
            <w:pStyle w:val="Footer"/>
          </w:pPr>
          <w:r w:rsidRPr="005140DB">
            <w:t xml:space="preserve">Page </w:t>
          </w:r>
          <w:r w:rsidRPr="009C6C0C">
            <w:fldChar w:fldCharType="begin"/>
          </w:r>
          <w:r w:rsidRPr="009C6C0C">
            <w:instrText xml:space="preserve"> PAGE   \* MERGEFORMAT </w:instrText>
          </w:r>
          <w:r w:rsidRPr="009C6C0C">
            <w:fldChar w:fldCharType="separate"/>
          </w:r>
          <w:r w:rsidRPr="009C6C0C">
            <w:t>1</w:t>
          </w:r>
          <w:r w:rsidRPr="009C6C0C">
            <w:fldChar w:fldCharType="end"/>
          </w:r>
        </w:p>
      </w:tc>
    </w:tr>
  </w:tbl>
  <w:p w14:paraId="3EEDDD90" w14:textId="77777777" w:rsidR="00CF13CF" w:rsidRDefault="00CF13CF" w:rsidP="00CF13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6C5465" w14:paraId="1422F947" w14:textId="77777777" w:rsidTr="005140DB">
      <w:tc>
        <w:tcPr>
          <w:tcW w:w="5000" w:type="pct"/>
          <w:vAlign w:val="center"/>
        </w:tcPr>
        <w:p w14:paraId="7AD9E494" w14:textId="77777777" w:rsidR="005140DB" w:rsidRPr="006C5465" w:rsidRDefault="005140DB" w:rsidP="006C5465">
          <w:pPr>
            <w:pStyle w:val="Footer"/>
          </w:pPr>
          <w:r w:rsidRPr="006C5465">
            <w:t xml:space="preserve">Page </w:t>
          </w:r>
          <w:r w:rsidRPr="006C5465">
            <w:fldChar w:fldCharType="begin"/>
          </w:r>
          <w:r w:rsidRPr="006C5465">
            <w:instrText xml:space="preserve"> PAGE   \* MERGEFORMAT </w:instrText>
          </w:r>
          <w:r w:rsidRPr="006C5465">
            <w:fldChar w:fldCharType="separate"/>
          </w:r>
          <w:r w:rsidRPr="006C5465">
            <w:t>1</w:t>
          </w:r>
          <w:r w:rsidRPr="006C5465">
            <w:fldChar w:fldCharType="end"/>
          </w:r>
        </w:p>
      </w:tc>
    </w:tr>
  </w:tbl>
  <w:p w14:paraId="1CC1E7D8" w14:textId="77777777" w:rsidR="00ED6266" w:rsidRPr="006C5465" w:rsidRDefault="00ED6266" w:rsidP="006C5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91D31" w14:textId="77777777" w:rsidR="00AB0A9C" w:rsidRDefault="00AB0A9C" w:rsidP="009F7A27">
      <w:r>
        <w:separator/>
      </w:r>
    </w:p>
  </w:footnote>
  <w:footnote w:type="continuationSeparator" w:id="0">
    <w:p w14:paraId="30D83986" w14:textId="77777777" w:rsidR="00AB0A9C" w:rsidRDefault="00AB0A9C" w:rsidP="009F7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F2F2F2" w:themeFill="background1" w:themeFillShade="F2"/>
      <w:tblCellMar>
        <w:top w:w="29" w:type="dxa"/>
        <w:left w:w="115" w:type="dxa"/>
        <w:bottom w:w="29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9C6C0C" w14:paraId="368FD01A" w14:textId="77777777" w:rsidTr="007508DB">
      <w:tc>
        <w:tcPr>
          <w:tcW w:w="4797" w:type="dxa"/>
          <w:shd w:val="clear" w:color="auto" w:fill="F2F2F2" w:themeFill="background1" w:themeFillShade="F2"/>
          <w:vAlign w:val="center"/>
        </w:tcPr>
        <w:p w14:paraId="232E8344" w14:textId="26162706" w:rsidR="009C6C0C" w:rsidRPr="006C5465" w:rsidRDefault="00AB0A9C" w:rsidP="006C5465">
          <w:pPr>
            <w:pStyle w:val="Header"/>
          </w:pPr>
          <w:sdt>
            <w:sdtPr>
              <w:alias w:val="Issue and date"/>
              <w:tag w:val=""/>
              <w:id w:val="-1971274411"/>
              <w:placeholder>
                <w:docPart w:val="2D3E0DC3823243C7A4B5171DC2E02E05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12493B">
                <w:t>By: Krystal B.</w:t>
              </w:r>
            </w:sdtContent>
          </w:sdt>
        </w:p>
      </w:tc>
      <w:tc>
        <w:tcPr>
          <w:tcW w:w="4797" w:type="dxa"/>
          <w:shd w:val="clear" w:color="auto" w:fill="F2F2F2" w:themeFill="background1" w:themeFillShade="F2"/>
          <w:vAlign w:val="center"/>
        </w:tcPr>
        <w:p w14:paraId="4A6E7B1B" w14:textId="5A94F9FB" w:rsidR="009C6C0C" w:rsidRPr="006C5465" w:rsidRDefault="00AB0A9C" w:rsidP="006C5465">
          <w:pPr>
            <w:pStyle w:val="HeaderPaperName"/>
          </w:pPr>
          <w:sdt>
            <w:sdtPr>
              <w:alias w:val="Title"/>
              <w:tag w:val=""/>
              <w:id w:val="-117845774"/>
              <w:placeholder>
                <w:docPart w:val="F0EDFCF2C7D14C8C9A06B07034810EFD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075043">
                <w:t>Vocab project</w:t>
              </w:r>
            </w:sdtContent>
          </w:sdt>
        </w:p>
      </w:tc>
      <w:tc>
        <w:tcPr>
          <w:tcW w:w="4798" w:type="dxa"/>
          <w:shd w:val="clear" w:color="auto" w:fill="F2F2F2" w:themeFill="background1" w:themeFillShade="F2"/>
          <w:vAlign w:val="center"/>
        </w:tcPr>
        <w:p w14:paraId="0B758584" w14:textId="77777777" w:rsidR="009C6C0C" w:rsidRDefault="009C6C0C" w:rsidP="009C6C0C">
          <w:pPr>
            <w:pStyle w:val="Header"/>
            <w:jc w:val="right"/>
          </w:pPr>
        </w:p>
      </w:tc>
    </w:tr>
  </w:tbl>
  <w:p w14:paraId="462F434C" w14:textId="77777777" w:rsidR="009C6C0C" w:rsidRDefault="009C6C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F2F2F2" w:themeFill="background1" w:themeFillShade="F2"/>
      <w:tblCellMar>
        <w:top w:w="43" w:type="dxa"/>
        <w:left w:w="115" w:type="dxa"/>
        <w:bottom w:w="43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DD1D2A" w14:paraId="4216268E" w14:textId="77777777" w:rsidTr="007508DB">
      <w:tc>
        <w:tcPr>
          <w:tcW w:w="4801" w:type="dxa"/>
          <w:shd w:val="clear" w:color="auto" w:fill="F2F2F2" w:themeFill="background1" w:themeFillShade="F2"/>
          <w:vAlign w:val="center"/>
        </w:tcPr>
        <w:p w14:paraId="06F783B0" w14:textId="77777777" w:rsidR="00DD1D2A" w:rsidRPr="006C5465" w:rsidRDefault="00DD1D2A" w:rsidP="00DD1D2A">
          <w:pPr>
            <w:pStyle w:val="Header"/>
          </w:pPr>
        </w:p>
      </w:tc>
      <w:tc>
        <w:tcPr>
          <w:tcW w:w="4800" w:type="dxa"/>
          <w:shd w:val="clear" w:color="auto" w:fill="F2F2F2" w:themeFill="background1" w:themeFillShade="F2"/>
          <w:vAlign w:val="center"/>
        </w:tcPr>
        <w:p w14:paraId="6083AF95" w14:textId="5BB6F567" w:rsidR="00DD1D2A" w:rsidRPr="006C5465" w:rsidRDefault="00AB0A9C" w:rsidP="00DD1D2A">
          <w:pPr>
            <w:pStyle w:val="HeaderPaperName"/>
          </w:pPr>
          <w:sdt>
            <w:sdtPr>
              <w:alias w:val="Title"/>
              <w:tag w:val=""/>
              <w:id w:val="1392781283"/>
              <w:placeholder>
                <w:docPart w:val="F8C7499857B54B9F90CC0F6381FF07C1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075043">
                <w:t>Vocab project</w:t>
              </w:r>
            </w:sdtContent>
          </w:sdt>
        </w:p>
      </w:tc>
      <w:tc>
        <w:tcPr>
          <w:tcW w:w="4801" w:type="dxa"/>
          <w:shd w:val="clear" w:color="auto" w:fill="F2F2F2" w:themeFill="background1" w:themeFillShade="F2"/>
          <w:vAlign w:val="center"/>
        </w:tcPr>
        <w:p w14:paraId="36F3CD42" w14:textId="18B4E58F" w:rsidR="00DD1D2A" w:rsidRPr="007508DB" w:rsidRDefault="00AB0A9C" w:rsidP="007508DB">
          <w:pPr>
            <w:pStyle w:val="Header"/>
            <w:jc w:val="right"/>
            <w:rPr>
              <w:i w:val="0"/>
              <w:iCs w:val="0"/>
              <w:color w:val="auto"/>
            </w:rPr>
          </w:pPr>
          <w:sdt>
            <w:sdtPr>
              <w:alias w:val="Issue and date"/>
              <w:tag w:val=""/>
              <w:id w:val="-673187719"/>
              <w:placeholder>
                <w:docPart w:val="A06C44F288914D1FB71BB29DEEF9A8AA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12493B">
                <w:t>By: Krystal B.</w:t>
              </w:r>
            </w:sdtContent>
          </w:sdt>
        </w:p>
      </w:tc>
    </w:tr>
  </w:tbl>
  <w:p w14:paraId="66D1FDA9" w14:textId="77777777" w:rsidR="00DD1D2A" w:rsidRDefault="00DD1D2A" w:rsidP="009C6C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775D67"/>
    <w:multiLevelType w:val="hybridMultilevel"/>
    <w:tmpl w:val="76CC0F3C"/>
    <w:lvl w:ilvl="0" w:tplc="D58E353A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60F9E"/>
    <w:multiLevelType w:val="hybridMultilevel"/>
    <w:tmpl w:val="6616F346"/>
    <w:lvl w:ilvl="0" w:tplc="73D2BB56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MyNzQ0N7U0tDQzNzNS0lEKTi0uzszPAykwqwUApS0T/CwAAAA="/>
  </w:docVars>
  <w:rsids>
    <w:rsidRoot w:val="007C1E32"/>
    <w:rsid w:val="00005780"/>
    <w:rsid w:val="00015147"/>
    <w:rsid w:val="0002093C"/>
    <w:rsid w:val="00051412"/>
    <w:rsid w:val="00060150"/>
    <w:rsid w:val="00071F3C"/>
    <w:rsid w:val="00072D12"/>
    <w:rsid w:val="00075043"/>
    <w:rsid w:val="000774C4"/>
    <w:rsid w:val="000906EA"/>
    <w:rsid w:val="000A1A77"/>
    <w:rsid w:val="000B2002"/>
    <w:rsid w:val="000C1CBC"/>
    <w:rsid w:val="000D3A11"/>
    <w:rsid w:val="000D72EB"/>
    <w:rsid w:val="000F34BB"/>
    <w:rsid w:val="001006A8"/>
    <w:rsid w:val="00106BB3"/>
    <w:rsid w:val="00114786"/>
    <w:rsid w:val="00117894"/>
    <w:rsid w:val="001202F2"/>
    <w:rsid w:val="0012308E"/>
    <w:rsid w:val="0012493B"/>
    <w:rsid w:val="001444A4"/>
    <w:rsid w:val="00145F34"/>
    <w:rsid w:val="001504F2"/>
    <w:rsid w:val="00154B7C"/>
    <w:rsid w:val="00173F52"/>
    <w:rsid w:val="001816B0"/>
    <w:rsid w:val="00197D1B"/>
    <w:rsid w:val="001A4977"/>
    <w:rsid w:val="001A6949"/>
    <w:rsid w:val="001B4B3B"/>
    <w:rsid w:val="001C6208"/>
    <w:rsid w:val="001D5AE7"/>
    <w:rsid w:val="001E7D46"/>
    <w:rsid w:val="001F227E"/>
    <w:rsid w:val="0020182F"/>
    <w:rsid w:val="0021650C"/>
    <w:rsid w:val="00244C66"/>
    <w:rsid w:val="0026269D"/>
    <w:rsid w:val="00264DC5"/>
    <w:rsid w:val="0028128D"/>
    <w:rsid w:val="00283326"/>
    <w:rsid w:val="002855B0"/>
    <w:rsid w:val="002936AB"/>
    <w:rsid w:val="002B19A8"/>
    <w:rsid w:val="002B4A99"/>
    <w:rsid w:val="002B7072"/>
    <w:rsid w:val="002D0A6E"/>
    <w:rsid w:val="002E008A"/>
    <w:rsid w:val="002E5500"/>
    <w:rsid w:val="002E7DB7"/>
    <w:rsid w:val="002F1824"/>
    <w:rsid w:val="00303F32"/>
    <w:rsid w:val="0031266C"/>
    <w:rsid w:val="00320D52"/>
    <w:rsid w:val="00335E0D"/>
    <w:rsid w:val="00354BB3"/>
    <w:rsid w:val="0037154F"/>
    <w:rsid w:val="003726F3"/>
    <w:rsid w:val="00390ABF"/>
    <w:rsid w:val="003A04F2"/>
    <w:rsid w:val="003B1222"/>
    <w:rsid w:val="003C059F"/>
    <w:rsid w:val="003E13E3"/>
    <w:rsid w:val="003F01F5"/>
    <w:rsid w:val="003F2D5E"/>
    <w:rsid w:val="003F63BF"/>
    <w:rsid w:val="00412A75"/>
    <w:rsid w:val="00445F2B"/>
    <w:rsid w:val="004503CD"/>
    <w:rsid w:val="00460F81"/>
    <w:rsid w:val="004841AA"/>
    <w:rsid w:val="00490A0C"/>
    <w:rsid w:val="004D1632"/>
    <w:rsid w:val="004D61E0"/>
    <w:rsid w:val="00506D52"/>
    <w:rsid w:val="005140DB"/>
    <w:rsid w:val="00532CF9"/>
    <w:rsid w:val="00541D23"/>
    <w:rsid w:val="00544302"/>
    <w:rsid w:val="00554933"/>
    <w:rsid w:val="00575B10"/>
    <w:rsid w:val="00577AF8"/>
    <w:rsid w:val="005A20B8"/>
    <w:rsid w:val="005C1AA1"/>
    <w:rsid w:val="005D2C2B"/>
    <w:rsid w:val="005D4314"/>
    <w:rsid w:val="005D573E"/>
    <w:rsid w:val="005E081D"/>
    <w:rsid w:val="005E1BC7"/>
    <w:rsid w:val="00620843"/>
    <w:rsid w:val="00625299"/>
    <w:rsid w:val="006257F3"/>
    <w:rsid w:val="00626181"/>
    <w:rsid w:val="00635E20"/>
    <w:rsid w:val="0064158A"/>
    <w:rsid w:val="006547FB"/>
    <w:rsid w:val="00674BF6"/>
    <w:rsid w:val="00691783"/>
    <w:rsid w:val="006A57DD"/>
    <w:rsid w:val="006C5465"/>
    <w:rsid w:val="006D142C"/>
    <w:rsid w:val="006D287A"/>
    <w:rsid w:val="006E066B"/>
    <w:rsid w:val="006E4D72"/>
    <w:rsid w:val="006F1E20"/>
    <w:rsid w:val="00703AE5"/>
    <w:rsid w:val="00724039"/>
    <w:rsid w:val="007241E2"/>
    <w:rsid w:val="00735314"/>
    <w:rsid w:val="007508DB"/>
    <w:rsid w:val="00780E49"/>
    <w:rsid w:val="007825F2"/>
    <w:rsid w:val="00797ADE"/>
    <w:rsid w:val="007B5214"/>
    <w:rsid w:val="007C1E32"/>
    <w:rsid w:val="007C70F4"/>
    <w:rsid w:val="007F43CF"/>
    <w:rsid w:val="008222D0"/>
    <w:rsid w:val="008256CD"/>
    <w:rsid w:val="0083017F"/>
    <w:rsid w:val="00834C46"/>
    <w:rsid w:val="00835A6C"/>
    <w:rsid w:val="008473C6"/>
    <w:rsid w:val="00861967"/>
    <w:rsid w:val="00861DDA"/>
    <w:rsid w:val="008824CC"/>
    <w:rsid w:val="008A5ECD"/>
    <w:rsid w:val="008B4C59"/>
    <w:rsid w:val="008C0A5C"/>
    <w:rsid w:val="008C3071"/>
    <w:rsid w:val="008D479C"/>
    <w:rsid w:val="008E7C41"/>
    <w:rsid w:val="008F6B57"/>
    <w:rsid w:val="00901C6F"/>
    <w:rsid w:val="009040E1"/>
    <w:rsid w:val="00914760"/>
    <w:rsid w:val="00916016"/>
    <w:rsid w:val="009165DA"/>
    <w:rsid w:val="00916669"/>
    <w:rsid w:val="00920465"/>
    <w:rsid w:val="00934B8A"/>
    <w:rsid w:val="00971AAA"/>
    <w:rsid w:val="00991240"/>
    <w:rsid w:val="00995D13"/>
    <w:rsid w:val="009A6B94"/>
    <w:rsid w:val="009A79D5"/>
    <w:rsid w:val="009B5345"/>
    <w:rsid w:val="009C6C0C"/>
    <w:rsid w:val="009D47A6"/>
    <w:rsid w:val="009E2533"/>
    <w:rsid w:val="009E5446"/>
    <w:rsid w:val="009E6121"/>
    <w:rsid w:val="009F7A27"/>
    <w:rsid w:val="00A117F7"/>
    <w:rsid w:val="00A13806"/>
    <w:rsid w:val="00A5320B"/>
    <w:rsid w:val="00A663C0"/>
    <w:rsid w:val="00A75E4D"/>
    <w:rsid w:val="00A94F65"/>
    <w:rsid w:val="00AA46A8"/>
    <w:rsid w:val="00AB0A9C"/>
    <w:rsid w:val="00AB1E1D"/>
    <w:rsid w:val="00B1548A"/>
    <w:rsid w:val="00B17996"/>
    <w:rsid w:val="00B22280"/>
    <w:rsid w:val="00B40225"/>
    <w:rsid w:val="00B45180"/>
    <w:rsid w:val="00B7315D"/>
    <w:rsid w:val="00BB2549"/>
    <w:rsid w:val="00BB5050"/>
    <w:rsid w:val="00BB71E3"/>
    <w:rsid w:val="00BC047F"/>
    <w:rsid w:val="00BE0DBC"/>
    <w:rsid w:val="00BE4A6C"/>
    <w:rsid w:val="00BF6E10"/>
    <w:rsid w:val="00C034BB"/>
    <w:rsid w:val="00C04DDC"/>
    <w:rsid w:val="00C257EB"/>
    <w:rsid w:val="00C3037B"/>
    <w:rsid w:val="00C412D2"/>
    <w:rsid w:val="00C41E82"/>
    <w:rsid w:val="00C631A3"/>
    <w:rsid w:val="00CA22B3"/>
    <w:rsid w:val="00CB04BF"/>
    <w:rsid w:val="00CB3692"/>
    <w:rsid w:val="00CD2640"/>
    <w:rsid w:val="00CF0A93"/>
    <w:rsid w:val="00CF13CF"/>
    <w:rsid w:val="00CF7294"/>
    <w:rsid w:val="00CF782F"/>
    <w:rsid w:val="00CF7F6A"/>
    <w:rsid w:val="00D05BDA"/>
    <w:rsid w:val="00D11BB1"/>
    <w:rsid w:val="00D13D1C"/>
    <w:rsid w:val="00D16123"/>
    <w:rsid w:val="00D37032"/>
    <w:rsid w:val="00D41A45"/>
    <w:rsid w:val="00D77E08"/>
    <w:rsid w:val="00D93B71"/>
    <w:rsid w:val="00D94246"/>
    <w:rsid w:val="00DA6697"/>
    <w:rsid w:val="00DB460D"/>
    <w:rsid w:val="00DB51A5"/>
    <w:rsid w:val="00DD1D2A"/>
    <w:rsid w:val="00DD5490"/>
    <w:rsid w:val="00DD5E8D"/>
    <w:rsid w:val="00DE107F"/>
    <w:rsid w:val="00E101E7"/>
    <w:rsid w:val="00E445FE"/>
    <w:rsid w:val="00E53D99"/>
    <w:rsid w:val="00E60383"/>
    <w:rsid w:val="00E604D2"/>
    <w:rsid w:val="00E60A40"/>
    <w:rsid w:val="00E64BFB"/>
    <w:rsid w:val="00E6519F"/>
    <w:rsid w:val="00E66247"/>
    <w:rsid w:val="00E72099"/>
    <w:rsid w:val="00E769EC"/>
    <w:rsid w:val="00EA373B"/>
    <w:rsid w:val="00ED6266"/>
    <w:rsid w:val="00EE64A9"/>
    <w:rsid w:val="00F0199B"/>
    <w:rsid w:val="00F11622"/>
    <w:rsid w:val="00F11F4F"/>
    <w:rsid w:val="00F41849"/>
    <w:rsid w:val="00F53F22"/>
    <w:rsid w:val="00F73EB1"/>
    <w:rsid w:val="00F81770"/>
    <w:rsid w:val="00F836C6"/>
    <w:rsid w:val="00FA1A74"/>
    <w:rsid w:val="00FC56B6"/>
    <w:rsid w:val="00FE1392"/>
    <w:rsid w:val="00FE2A7C"/>
    <w:rsid w:val="00FE6227"/>
    <w:rsid w:val="00FF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1BC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123"/>
  </w:style>
  <w:style w:type="paragraph" w:styleId="Heading1">
    <w:name w:val="heading 1"/>
    <w:basedOn w:val="Normal"/>
    <w:next w:val="Normal"/>
    <w:link w:val="Heading1Char"/>
    <w:uiPriority w:val="9"/>
    <w:qFormat/>
    <w:rsid w:val="00797ADE"/>
    <w:pPr>
      <w:spacing w:after="0" w:line="1400" w:lineRule="exact"/>
      <w:outlineLvl w:val="0"/>
    </w:pPr>
    <w:rPr>
      <w:b/>
      <w:bCs/>
      <w:color w:val="FFFFFF" w:themeColor="background1"/>
      <w:spacing w:val="-6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7ADE"/>
    <w:pPr>
      <w:spacing w:after="0"/>
      <w:outlineLvl w:val="1"/>
    </w:pPr>
    <w:rPr>
      <w:color w:val="0A249B" w:themeColor="accent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C5465"/>
    <w:pPr>
      <w:spacing w:after="0"/>
      <w:outlineLvl w:val="2"/>
    </w:pPr>
    <w:rPr>
      <w:b/>
      <w:bCs/>
      <w:color w:val="0A249B" w:themeColor="accent1"/>
      <w:sz w:val="64"/>
      <w:szCs w:val="6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97ADE"/>
    <w:pPr>
      <w:spacing w:after="0"/>
      <w:outlineLvl w:val="3"/>
    </w:pPr>
    <w:rPr>
      <w:b/>
      <w:color w:val="FFFFFF" w:themeColor="background1"/>
      <w:sz w:val="40"/>
      <w:szCs w:val="44"/>
    </w:rPr>
  </w:style>
  <w:style w:type="paragraph" w:styleId="Heading5">
    <w:name w:val="heading 5"/>
    <w:basedOn w:val="Normal"/>
    <w:next w:val="Normal"/>
    <w:link w:val="Heading5Char"/>
    <w:uiPriority w:val="9"/>
    <w:qFormat/>
    <w:rsid w:val="00DD1D2A"/>
    <w:pPr>
      <w:keepNext/>
      <w:keepLines/>
      <w:spacing w:after="0"/>
      <w:outlineLvl w:val="4"/>
    </w:pPr>
    <w:rPr>
      <w:rFonts w:eastAsiaTheme="majorEastAsia" w:cstheme="majorBidi"/>
      <w:i/>
      <w:color w:val="0A249B" w:themeColor="accent1"/>
      <w:sz w:val="10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C3071"/>
    <w:pPr>
      <w:keepNext/>
      <w:keepLines/>
      <w:spacing w:after="0"/>
      <w:outlineLvl w:val="5"/>
    </w:pPr>
    <w:rPr>
      <w:rFonts w:asciiTheme="majorHAnsi" w:eastAsiaTheme="majorEastAsia" w:hAnsiTheme="majorHAnsi" w:cstheme="majorBidi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paragraph" w:styleId="Heading7">
    <w:name w:val="heading 7"/>
    <w:basedOn w:val="Normal"/>
    <w:next w:val="Normal"/>
    <w:link w:val="Heading7Char"/>
    <w:uiPriority w:val="9"/>
    <w:qFormat/>
    <w:rsid w:val="008C3071"/>
    <w:pPr>
      <w:keepNext/>
      <w:keepLines/>
      <w:spacing w:after="0"/>
      <w:outlineLvl w:val="6"/>
    </w:pPr>
    <w:rPr>
      <w:rFonts w:eastAsiaTheme="majorEastAsia" w:cstheme="majorBidi"/>
      <w:iCs/>
      <w:spacing w:val="-100"/>
      <w:sz w:val="10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006A8"/>
    <w:pPr>
      <w:keepNext/>
      <w:keepLines/>
      <w:spacing w:after="60"/>
      <w:outlineLvl w:val="7"/>
    </w:pPr>
    <w:rPr>
      <w:rFonts w:eastAsiaTheme="majorEastAsia" w:cstheme="majorBidi"/>
      <w:color w:val="FFFFFF" w:themeColor="background1"/>
      <w:sz w:val="4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"/>
    <w:rsid w:val="001006A8"/>
    <w:rPr>
      <w:rFonts w:eastAsiaTheme="majorEastAsia" w:cstheme="majorBidi"/>
      <w:color w:val="FFFFFF" w:themeColor="background1"/>
      <w:sz w:val="44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797ADE"/>
    <w:rPr>
      <w:b/>
      <w:bCs/>
      <w:color w:val="FFFFFF" w:themeColor="background1"/>
      <w:spacing w:val="-60"/>
      <w:sz w:val="144"/>
      <w:szCs w:val="1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071"/>
    <w:pPr>
      <w:pBdr>
        <w:bottom w:val="double" w:sz="4" w:space="0" w:color="D9D9D9" w:themeColor="background1" w:themeShade="D9"/>
      </w:pBdr>
      <w:spacing w:after="0"/>
      <w:jc w:val="center"/>
    </w:pPr>
    <w:rPr>
      <w:rFonts w:asciiTheme="majorHAnsi" w:hAnsiTheme="majorHAnsi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8C3071"/>
    <w:rPr>
      <w:rFonts w:asciiTheme="majorHAnsi" w:hAnsiTheme="majorHAnsi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Title">
    <w:name w:val="Title"/>
    <w:basedOn w:val="Normal"/>
    <w:next w:val="Normal"/>
    <w:link w:val="TitleChar"/>
    <w:uiPriority w:val="10"/>
    <w:qFormat/>
    <w:rsid w:val="008C3071"/>
    <w:pPr>
      <w:spacing w:after="0"/>
      <w:jc w:val="center"/>
    </w:pPr>
    <w:rPr>
      <w:rFonts w:asciiTheme="majorHAnsi" w:hAnsiTheme="majorHAnsi"/>
      <w:color w:val="262626" w:themeColor="text1" w:themeTint="D9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8C3071"/>
    <w:rPr>
      <w:rFonts w:asciiTheme="majorHAnsi" w:hAnsiTheme="majorHAnsi"/>
      <w:color w:val="262626" w:themeColor="text1" w:themeTint="D9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797ADE"/>
    <w:pPr>
      <w:spacing w:after="0"/>
    </w:pPr>
    <w:rPr>
      <w:i/>
      <w:iCs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797ADE"/>
    <w:rPr>
      <w:i/>
      <w:iCs/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797ADE"/>
    <w:pPr>
      <w:spacing w:after="0"/>
      <w:jc w:val="right"/>
    </w:pPr>
    <w:rPr>
      <w:i/>
      <w:iCs/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797ADE"/>
    <w:rPr>
      <w:i/>
      <w:iCs/>
      <w:color w:val="595959" w:themeColor="text1" w:themeTint="A6"/>
    </w:rPr>
  </w:style>
  <w:style w:type="table" w:styleId="TableGrid">
    <w:name w:val="Table Grid"/>
    <w:basedOn w:val="TableNormal"/>
    <w:uiPriority w:val="39"/>
    <w:rsid w:val="00CB36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B369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97ADE"/>
    <w:rPr>
      <w:color w:val="0A249B" w:themeColor="accent1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797ADE"/>
    <w:pPr>
      <w:spacing w:after="0"/>
    </w:pPr>
    <w:rPr>
      <w:i/>
      <w:iCs/>
      <w:color w:val="000000" w:themeColor="text1"/>
    </w:rPr>
  </w:style>
  <w:style w:type="paragraph" w:customStyle="1" w:styleId="Startertext">
    <w:name w:val="Starter text"/>
    <w:basedOn w:val="Normal"/>
    <w:uiPriority w:val="12"/>
    <w:qFormat/>
    <w:rsid w:val="006C5465"/>
    <w:pPr>
      <w:spacing w:after="0"/>
    </w:pPr>
    <w:rPr>
      <w:color w:val="000000" w:themeColor="text1"/>
      <w:sz w:val="30"/>
      <w:szCs w:val="30"/>
    </w:rPr>
  </w:style>
  <w:style w:type="paragraph" w:customStyle="1" w:styleId="Issue">
    <w:name w:val="Issue"/>
    <w:basedOn w:val="Normal"/>
    <w:uiPriority w:val="12"/>
    <w:qFormat/>
    <w:rsid w:val="00797ADE"/>
    <w:pPr>
      <w:spacing w:after="0"/>
    </w:pPr>
    <w:rPr>
      <w:rFonts w:cs="Times New Roman"/>
      <w:i/>
      <w:szCs w:val="24"/>
    </w:rPr>
  </w:style>
  <w:style w:type="paragraph" w:customStyle="1" w:styleId="HeaderPaperName">
    <w:name w:val="Header Paper Name"/>
    <w:basedOn w:val="Normal"/>
    <w:next w:val="Normal"/>
    <w:uiPriority w:val="12"/>
    <w:qFormat/>
    <w:rsid w:val="007508DB"/>
    <w:pPr>
      <w:spacing w:after="0"/>
      <w:jc w:val="center"/>
    </w:pPr>
    <w:rPr>
      <w:rFonts w:asciiTheme="majorHAnsi" w:hAnsiTheme="majorHAnsi"/>
      <w:b/>
      <w:caps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C5465"/>
    <w:rPr>
      <w:b/>
      <w:bCs/>
      <w:color w:val="0A249B" w:themeColor="accent1"/>
      <w:sz w:val="64"/>
      <w:szCs w:val="64"/>
    </w:rPr>
  </w:style>
  <w:style w:type="paragraph" w:customStyle="1" w:styleId="Byline">
    <w:name w:val="Byline"/>
    <w:basedOn w:val="Normal"/>
    <w:uiPriority w:val="12"/>
    <w:qFormat/>
    <w:rsid w:val="008D479C"/>
    <w:pPr>
      <w:spacing w:after="0"/>
    </w:pPr>
    <w:rPr>
      <w:i/>
      <w:iCs/>
      <w:color w:val="7F7F7F" w:themeColor="text1" w:themeTint="80"/>
    </w:rPr>
  </w:style>
  <w:style w:type="paragraph" w:styleId="NoSpacing">
    <w:name w:val="No Spacing"/>
    <w:uiPriority w:val="1"/>
    <w:rsid w:val="00015147"/>
    <w:pPr>
      <w:spacing w:after="0"/>
    </w:pPr>
    <w:rPr>
      <w:rFonts w:eastAsiaTheme="minorEastAsia" w:hAnsi="Georgia"/>
      <w:kern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006A8"/>
    <w:rPr>
      <w:i/>
      <w:iCs/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29"/>
    <w:rsid w:val="001006A8"/>
    <w:rPr>
      <w:i/>
      <w:iCs/>
      <w:sz w:val="30"/>
      <w:szCs w:val="30"/>
    </w:rPr>
  </w:style>
  <w:style w:type="paragraph" w:customStyle="1" w:styleId="Headline">
    <w:name w:val="Headline"/>
    <w:basedOn w:val="Normal"/>
    <w:next w:val="Normal"/>
    <w:uiPriority w:val="12"/>
    <w:qFormat/>
    <w:rsid w:val="001006A8"/>
    <w:pPr>
      <w:spacing w:before="240" w:after="240"/>
    </w:pPr>
    <w:rPr>
      <w:b/>
      <w:noProof/>
      <w:sz w:val="80"/>
      <w:szCs w:val="80"/>
    </w:rPr>
  </w:style>
  <w:style w:type="character" w:customStyle="1" w:styleId="Heading4Char">
    <w:name w:val="Heading 4 Char"/>
    <w:basedOn w:val="DefaultParagraphFont"/>
    <w:link w:val="Heading4"/>
    <w:uiPriority w:val="9"/>
    <w:rsid w:val="00797ADE"/>
    <w:rPr>
      <w:b/>
      <w:color w:val="FFFFFF" w:themeColor="background1"/>
      <w:sz w:val="40"/>
      <w:szCs w:val="44"/>
    </w:rPr>
  </w:style>
  <w:style w:type="paragraph" w:customStyle="1" w:styleId="Quote2">
    <w:name w:val="Quote 2"/>
    <w:basedOn w:val="Normal"/>
    <w:uiPriority w:val="29"/>
    <w:qFormat/>
    <w:rsid w:val="008D479C"/>
    <w:pPr>
      <w:spacing w:after="0"/>
    </w:pPr>
    <w:rPr>
      <w:color w:val="0A249B" w:themeColor="accent1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D1D2A"/>
    <w:rPr>
      <w:rFonts w:eastAsiaTheme="majorEastAsia" w:cstheme="majorBidi"/>
      <w:i/>
      <w:color w:val="0A249B" w:themeColor="accent1"/>
      <w:sz w:val="100"/>
    </w:rPr>
  </w:style>
  <w:style w:type="character" w:customStyle="1" w:styleId="Heading6Char">
    <w:name w:val="Heading 6 Char"/>
    <w:basedOn w:val="DefaultParagraphFont"/>
    <w:link w:val="Heading6"/>
    <w:uiPriority w:val="9"/>
    <w:rsid w:val="008C3071"/>
    <w:rPr>
      <w:rFonts w:asciiTheme="majorHAnsi" w:eastAsiaTheme="majorEastAsia" w:hAnsiTheme="majorHAnsi" w:cstheme="majorBidi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rsid w:val="008C3071"/>
    <w:rPr>
      <w:rFonts w:eastAsiaTheme="majorEastAsia" w:cstheme="majorBidi"/>
      <w:iCs/>
      <w:spacing w:val="-100"/>
      <w:sz w:val="100"/>
    </w:rPr>
  </w:style>
  <w:style w:type="character" w:styleId="Emphasis">
    <w:name w:val="Emphasis"/>
    <w:basedOn w:val="DefaultParagraphFont"/>
    <w:uiPriority w:val="20"/>
    <w:qFormat/>
    <w:rsid w:val="006C5465"/>
    <w:rPr>
      <w:b/>
      <w:i/>
      <w:iCs/>
    </w:rPr>
  </w:style>
  <w:style w:type="paragraph" w:customStyle="1" w:styleId="More1">
    <w:name w:val="More 1"/>
    <w:basedOn w:val="Normal"/>
    <w:next w:val="Normal"/>
    <w:link w:val="More1Char"/>
    <w:uiPriority w:val="12"/>
    <w:qFormat/>
    <w:rsid w:val="006C5465"/>
    <w:rPr>
      <w:i/>
    </w:rPr>
  </w:style>
  <w:style w:type="paragraph" w:customStyle="1" w:styleId="More2">
    <w:name w:val="More 2"/>
    <w:basedOn w:val="Normal"/>
    <w:next w:val="Normal"/>
    <w:link w:val="More2Char"/>
    <w:uiPriority w:val="12"/>
    <w:qFormat/>
    <w:rsid w:val="00916669"/>
    <w:pPr>
      <w:jc w:val="right"/>
    </w:pPr>
    <w:rPr>
      <w:i/>
    </w:rPr>
  </w:style>
  <w:style w:type="character" w:customStyle="1" w:styleId="More1Char">
    <w:name w:val="More 1 Char"/>
    <w:basedOn w:val="DefaultParagraphFont"/>
    <w:link w:val="More1"/>
    <w:uiPriority w:val="12"/>
    <w:rsid w:val="007C70F4"/>
    <w:rPr>
      <w:i/>
    </w:rPr>
  </w:style>
  <w:style w:type="paragraph" w:customStyle="1" w:styleId="Bylinelight">
    <w:name w:val="Byline light"/>
    <w:basedOn w:val="Normal"/>
    <w:next w:val="Normal"/>
    <w:link w:val="BylinelightChar"/>
    <w:uiPriority w:val="12"/>
    <w:qFormat/>
    <w:rsid w:val="004D61E0"/>
    <w:rPr>
      <w:i/>
      <w:color w:val="FFFFFF" w:themeColor="background1"/>
    </w:rPr>
  </w:style>
  <w:style w:type="character" w:customStyle="1" w:styleId="More2Char">
    <w:name w:val="More 2 Char"/>
    <w:basedOn w:val="DefaultParagraphFont"/>
    <w:link w:val="More2"/>
    <w:uiPriority w:val="12"/>
    <w:rsid w:val="007C70F4"/>
    <w:rPr>
      <w:i/>
    </w:rPr>
  </w:style>
  <w:style w:type="character" w:customStyle="1" w:styleId="BylinelightChar">
    <w:name w:val="Byline light Char"/>
    <w:basedOn w:val="DefaultParagraphFont"/>
    <w:link w:val="Bylinelight"/>
    <w:uiPriority w:val="12"/>
    <w:rsid w:val="007C70F4"/>
    <w:rPr>
      <w:i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C41E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E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28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vp.commons.gc.cuny.edu/2019/05/14/the-vicarious-trauma-of-being-a-prison-educator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-sa/3.0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vp.commons.gc.cuny.edu/2019/05/14/the-vicarious-trauma-of-being-a-prison-educator/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creativecommons.org/licenses/by-nc-sa/3.0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p.commons.gc.cuny.edu/2019/05/14/the-vicarious-trauma-of-being-a-prison-educator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hand\AppData\Roaming\Microsoft\Templates\Modern%20news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5ADEAC7158F436FB4E0F84B451AC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EAD7-C8AD-4663-9FA7-B3272B4ACAEE}"/>
      </w:docPartPr>
      <w:docPartBody>
        <w:p w:rsidR="00000000" w:rsidRDefault="00AE1946">
          <w:pPr>
            <w:pStyle w:val="25ADEAC7158F436FB4E0F84B451ACCC3"/>
          </w:pPr>
          <w:r>
            <w:t>paper name</w:t>
          </w:r>
        </w:p>
      </w:docPartBody>
    </w:docPart>
    <w:docPart>
      <w:docPartPr>
        <w:name w:val="A75EC6DEB02E459CA3712EDD132E6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25D03-55A2-4E75-8D97-6CA929AE7C11}"/>
      </w:docPartPr>
      <w:docPartBody>
        <w:p w:rsidR="00000000" w:rsidRDefault="00AE1946">
          <w:pPr>
            <w:pStyle w:val="A75EC6DEB02E459CA3712EDD132E6DD9"/>
          </w:pPr>
          <w:r>
            <w:t>Issue #, Month dd, YYYY</w:t>
          </w:r>
        </w:p>
      </w:docPartBody>
    </w:docPart>
    <w:docPart>
      <w:docPartPr>
        <w:name w:val="F0EDFCF2C7D14C8C9A06B07034810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52631-EF71-43E0-A8DB-2F6A7A8427C7}"/>
      </w:docPartPr>
      <w:docPartBody>
        <w:p w:rsidR="00000000" w:rsidRDefault="00AE1946">
          <w:pPr>
            <w:pStyle w:val="F0EDFCF2C7D14C8C9A06B07034810EFD"/>
          </w:pPr>
          <w:r w:rsidRPr="006C5465">
            <w:t>Photo Caption</w:t>
          </w:r>
        </w:p>
      </w:docPartBody>
    </w:docPart>
    <w:docPart>
      <w:docPartPr>
        <w:name w:val="2D3E0DC3823243C7A4B5171DC2E02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BD5AC-8A43-488C-A3F7-6128F42F94F9}"/>
      </w:docPartPr>
      <w:docPartBody>
        <w:p w:rsidR="00000000" w:rsidRDefault="00AE1946">
          <w:pPr>
            <w:pStyle w:val="2D3E0DC3823243C7A4B5171DC2E02E05"/>
          </w:pPr>
          <w:r w:rsidRPr="006C5465">
            <w:t>Photo Caption</w:t>
          </w:r>
        </w:p>
      </w:docPartBody>
    </w:docPart>
    <w:docPart>
      <w:docPartPr>
        <w:name w:val="F8C7499857B54B9F90CC0F6381FF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5B39B-1F6A-434F-B822-46CABE590B3B}"/>
      </w:docPartPr>
      <w:docPartBody>
        <w:p w:rsidR="00000000" w:rsidRDefault="00AE1946">
          <w:pPr>
            <w:pStyle w:val="F8C7499857B54B9F90CC0F6381FF07C1"/>
          </w:pPr>
          <w:r w:rsidRPr="004D61E0">
            <w:t>Photo Caption</w:t>
          </w:r>
        </w:p>
      </w:docPartBody>
    </w:docPart>
    <w:docPart>
      <w:docPartPr>
        <w:name w:val="A06C44F288914D1FB71BB29DEEF9A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A9F67-4E63-4AA0-8AF5-3E940CDBC621}"/>
      </w:docPartPr>
      <w:docPartBody>
        <w:p w:rsidR="00000000" w:rsidRDefault="00AE1946">
          <w:pPr>
            <w:pStyle w:val="A06C44F288914D1FB71BB29DEEF9A8AA"/>
          </w:pPr>
          <w:r w:rsidRPr="00BB5050">
            <w:t>Photo Caption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946"/>
    <w:rsid w:val="00AE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qFormat/>
    <w:pPr>
      <w:spacing w:after="0" w:line="240" w:lineRule="auto"/>
      <w:outlineLvl w:val="3"/>
    </w:pPr>
    <w:rPr>
      <w:rFonts w:eastAsiaTheme="minorHAnsi"/>
      <w:b/>
      <w:color w:val="FFFFFF" w:themeColor="background1"/>
      <w:sz w:val="40"/>
      <w:szCs w:val="4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B4E5D73D744811AAFE862125454DF3">
    <w:name w:val="1BB4E5D73D744811AAFE862125454DF3"/>
  </w:style>
  <w:style w:type="paragraph" w:customStyle="1" w:styleId="25ADEAC7158F436FB4E0F84B451ACCC3">
    <w:name w:val="25ADEAC7158F436FB4E0F84B451ACCC3"/>
  </w:style>
  <w:style w:type="paragraph" w:customStyle="1" w:styleId="A75EC6DEB02E459CA3712EDD132E6DD9">
    <w:name w:val="A75EC6DEB02E459CA3712EDD132E6DD9"/>
  </w:style>
  <w:style w:type="paragraph" w:customStyle="1" w:styleId="B3719CCB06684A2E8F94E57C3A75501D">
    <w:name w:val="B3719CCB06684A2E8F94E57C3A75501D"/>
  </w:style>
  <w:style w:type="paragraph" w:customStyle="1" w:styleId="84D2F9E88684481CA234A41963E4240F">
    <w:name w:val="84D2F9E88684481CA234A41963E4240F"/>
  </w:style>
  <w:style w:type="paragraph" w:customStyle="1" w:styleId="4E9C3EAA7DC04EF0B7AC926C24AE9AFD">
    <w:name w:val="4E9C3EAA7DC04EF0B7AC926C24AE9AFD"/>
  </w:style>
  <w:style w:type="paragraph" w:customStyle="1" w:styleId="F78CF5384B194E3DB914730C0639F0B2">
    <w:name w:val="F78CF5384B194E3DB914730C0639F0B2"/>
  </w:style>
  <w:style w:type="character" w:customStyle="1" w:styleId="Heading4Char">
    <w:name w:val="Heading 4 Char"/>
    <w:basedOn w:val="DefaultParagraphFont"/>
    <w:link w:val="Heading4"/>
    <w:uiPriority w:val="9"/>
    <w:rPr>
      <w:rFonts w:eastAsiaTheme="minorHAnsi"/>
      <w:b/>
      <w:color w:val="FFFFFF" w:themeColor="background1"/>
      <w:sz w:val="40"/>
      <w:szCs w:val="44"/>
      <w:lang w:val="en-US" w:eastAsia="en-US"/>
    </w:rPr>
  </w:style>
  <w:style w:type="paragraph" w:customStyle="1" w:styleId="D1A86720277E4034A3CA75558835E8CF">
    <w:name w:val="D1A86720277E4034A3CA75558835E8CF"/>
  </w:style>
  <w:style w:type="paragraph" w:customStyle="1" w:styleId="04813B613EB04BD5811BFC8EF017DB19">
    <w:name w:val="04813B613EB04BD5811BFC8EF017DB19"/>
  </w:style>
  <w:style w:type="paragraph" w:customStyle="1" w:styleId="More1">
    <w:name w:val="More 1"/>
    <w:basedOn w:val="Normal"/>
    <w:next w:val="Normal"/>
    <w:link w:val="More1Char"/>
    <w:uiPriority w:val="12"/>
    <w:qFormat/>
    <w:pPr>
      <w:spacing w:after="180" w:line="240" w:lineRule="auto"/>
    </w:pPr>
    <w:rPr>
      <w:rFonts w:eastAsiaTheme="minorHAnsi"/>
      <w:i/>
      <w:sz w:val="18"/>
      <w:szCs w:val="18"/>
      <w:lang w:val="en-US" w:eastAsia="en-US"/>
    </w:rPr>
  </w:style>
  <w:style w:type="character" w:customStyle="1" w:styleId="More1Char">
    <w:name w:val="More 1 Char"/>
    <w:basedOn w:val="DefaultParagraphFont"/>
    <w:link w:val="More1"/>
    <w:uiPriority w:val="12"/>
    <w:rPr>
      <w:rFonts w:eastAsiaTheme="minorHAnsi"/>
      <w:i/>
      <w:sz w:val="18"/>
      <w:szCs w:val="18"/>
      <w:lang w:val="en-US" w:eastAsia="en-US"/>
    </w:rPr>
  </w:style>
  <w:style w:type="paragraph" w:customStyle="1" w:styleId="6CBCD39B743A4042B2B0E20624799992">
    <w:name w:val="6CBCD39B743A4042B2B0E20624799992"/>
  </w:style>
  <w:style w:type="paragraph" w:customStyle="1" w:styleId="7E124A3904744A3A8B84965E47E91FE9">
    <w:name w:val="7E124A3904744A3A8B84965E47E91FE9"/>
  </w:style>
  <w:style w:type="character" w:styleId="Emphasis">
    <w:name w:val="Emphasis"/>
    <w:basedOn w:val="DefaultParagraphFont"/>
    <w:uiPriority w:val="20"/>
    <w:qFormat/>
    <w:rPr>
      <w:b/>
      <w:i/>
      <w:iCs/>
    </w:rPr>
  </w:style>
  <w:style w:type="paragraph" w:customStyle="1" w:styleId="D2EE619DB5D743B295E245688DC958F1">
    <w:name w:val="D2EE619DB5D743B295E245688DC958F1"/>
  </w:style>
  <w:style w:type="paragraph" w:customStyle="1" w:styleId="03266030AE954CB78FC2F0697937B3FC">
    <w:name w:val="03266030AE954CB78FC2F0697937B3FC"/>
  </w:style>
  <w:style w:type="paragraph" w:customStyle="1" w:styleId="8AE90B61D2C941D9A63FD92FC8759E03">
    <w:name w:val="8AE90B61D2C941D9A63FD92FC8759E03"/>
  </w:style>
  <w:style w:type="paragraph" w:customStyle="1" w:styleId="9F34629000624D84B40ED52EBCD65B41">
    <w:name w:val="9F34629000624D84B40ED52EBCD65B41"/>
  </w:style>
  <w:style w:type="paragraph" w:customStyle="1" w:styleId="65BAAF544266428895C9AED830EA06F0">
    <w:name w:val="65BAAF544266428895C9AED830EA06F0"/>
  </w:style>
  <w:style w:type="paragraph" w:customStyle="1" w:styleId="C31BE10AE1FA494A8934F92B1AC45FE9">
    <w:name w:val="C31BE10AE1FA494A8934F92B1AC45FE9"/>
  </w:style>
  <w:style w:type="paragraph" w:customStyle="1" w:styleId="F1878948714C4F1B82F4342C0D863A3B">
    <w:name w:val="F1878948714C4F1B82F4342C0D863A3B"/>
  </w:style>
  <w:style w:type="paragraph" w:customStyle="1" w:styleId="8E9E3DBC49DA4E82A28BC220D1E14EB4">
    <w:name w:val="8E9E3DBC49DA4E82A28BC220D1E14EB4"/>
  </w:style>
  <w:style w:type="paragraph" w:customStyle="1" w:styleId="147EE46930714918876226F7A5E76874">
    <w:name w:val="147EE46930714918876226F7A5E76874"/>
  </w:style>
  <w:style w:type="paragraph" w:customStyle="1" w:styleId="88049A5BFFA3411E96C210DDF84251F8">
    <w:name w:val="88049A5BFFA3411E96C210DDF84251F8"/>
  </w:style>
  <w:style w:type="paragraph" w:customStyle="1" w:styleId="92AADCC3E52A4DA9B719CBBA15C924ED">
    <w:name w:val="92AADCC3E52A4DA9B719CBBA15C924ED"/>
  </w:style>
  <w:style w:type="paragraph" w:customStyle="1" w:styleId="6A33E9D61357469E9FAEA8072DCB0167">
    <w:name w:val="6A33E9D61357469E9FAEA8072DCB0167"/>
  </w:style>
  <w:style w:type="paragraph" w:customStyle="1" w:styleId="DF4937E513614E498204789A4BE84E42">
    <w:name w:val="DF4937E513614E498204789A4BE84E42"/>
  </w:style>
  <w:style w:type="paragraph" w:customStyle="1" w:styleId="976A5CAADCC74699B8CABF65075035B0">
    <w:name w:val="976A5CAADCC74699B8CABF65075035B0"/>
  </w:style>
  <w:style w:type="paragraph" w:customStyle="1" w:styleId="5B0D5125ACAC4AD3BCAF41B4FEB4570A">
    <w:name w:val="5B0D5125ACAC4AD3BCAF41B4FEB4570A"/>
  </w:style>
  <w:style w:type="paragraph" w:customStyle="1" w:styleId="C9D5E047920B4A829C3C5C7978ACF7EC">
    <w:name w:val="C9D5E047920B4A829C3C5C7978ACF7EC"/>
  </w:style>
  <w:style w:type="paragraph" w:customStyle="1" w:styleId="42EC06EA35594980BE35262FBD86FD83">
    <w:name w:val="42EC06EA35594980BE35262FBD86FD83"/>
  </w:style>
  <w:style w:type="paragraph" w:customStyle="1" w:styleId="8385EE0368D04B298C7BFFCE5BD0EE59">
    <w:name w:val="8385EE0368D04B298C7BFFCE5BD0EE59"/>
  </w:style>
  <w:style w:type="paragraph" w:customStyle="1" w:styleId="493705BE7D3B4B6685F21C46243D9301">
    <w:name w:val="493705BE7D3B4B6685F21C46243D9301"/>
  </w:style>
  <w:style w:type="paragraph" w:customStyle="1" w:styleId="1344B4C5271D489382961D9ADC8C27F6">
    <w:name w:val="1344B4C5271D489382961D9ADC8C27F6"/>
  </w:style>
  <w:style w:type="paragraph" w:customStyle="1" w:styleId="90E0DCCF5F8B4FEDB9F3CB5C596CCB58">
    <w:name w:val="90E0DCCF5F8B4FEDB9F3CB5C596CCB58"/>
  </w:style>
  <w:style w:type="paragraph" w:customStyle="1" w:styleId="14EBD4AFF6FA4070B4F55CA226E21204">
    <w:name w:val="14EBD4AFF6FA4070B4F55CA226E21204"/>
  </w:style>
  <w:style w:type="paragraph" w:customStyle="1" w:styleId="BA3B2F019E714241888923CE1F7F4DFD">
    <w:name w:val="BA3B2F019E714241888923CE1F7F4DFD"/>
  </w:style>
  <w:style w:type="paragraph" w:customStyle="1" w:styleId="FA8D9360CD8041FAB6FC5485E32428D8">
    <w:name w:val="FA8D9360CD8041FAB6FC5485E32428D8"/>
  </w:style>
  <w:style w:type="paragraph" w:customStyle="1" w:styleId="5E8BD05DF7664AD7AF8FFD85C90A7D65">
    <w:name w:val="5E8BD05DF7664AD7AF8FFD85C90A7D65"/>
  </w:style>
  <w:style w:type="paragraph" w:customStyle="1" w:styleId="B2020177FB194A569E6263A683296B49">
    <w:name w:val="B2020177FB194A569E6263A683296B49"/>
  </w:style>
  <w:style w:type="paragraph" w:customStyle="1" w:styleId="392B5922A0D9497592AE1AA726E8323E">
    <w:name w:val="392B5922A0D9497592AE1AA726E8323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43D7DB4F5F740C9AF1450C5A26F895E">
    <w:name w:val="643D7DB4F5F740C9AF1450C5A26F895E"/>
  </w:style>
  <w:style w:type="paragraph" w:customStyle="1" w:styleId="21EDE99197254E449313814E523420E9">
    <w:name w:val="21EDE99197254E449313814E523420E9"/>
  </w:style>
  <w:style w:type="paragraph" w:customStyle="1" w:styleId="F3B0E86CAE334179BAE04FC270B04A2D">
    <w:name w:val="F3B0E86CAE334179BAE04FC270B04A2D"/>
  </w:style>
  <w:style w:type="paragraph" w:customStyle="1" w:styleId="6952857F6C1747D8A46B5EF218B5356C">
    <w:name w:val="6952857F6C1747D8A46B5EF218B5356C"/>
  </w:style>
  <w:style w:type="paragraph" w:customStyle="1" w:styleId="7D642BF36A1444619D19183344AC0A80">
    <w:name w:val="7D642BF36A1444619D19183344AC0A80"/>
  </w:style>
  <w:style w:type="paragraph" w:customStyle="1" w:styleId="5C20CAAE7D114610AE103DE16ACA99D5">
    <w:name w:val="5C20CAAE7D114610AE103DE16ACA99D5"/>
  </w:style>
  <w:style w:type="paragraph" w:customStyle="1" w:styleId="6B37DF3591434A78896352AA59B72727">
    <w:name w:val="6B37DF3591434A78896352AA59B72727"/>
  </w:style>
  <w:style w:type="paragraph" w:customStyle="1" w:styleId="91423B59BD254E96902B8398EAEA54C7">
    <w:name w:val="91423B59BD254E96902B8398EAEA54C7"/>
  </w:style>
  <w:style w:type="paragraph" w:customStyle="1" w:styleId="D3F397FDEE1C48B1BE81173A6FCD3E4E">
    <w:name w:val="D3F397FDEE1C48B1BE81173A6FCD3E4E"/>
  </w:style>
  <w:style w:type="paragraph" w:customStyle="1" w:styleId="BAC432BAC6E74006817AF847608015FA">
    <w:name w:val="BAC432BAC6E74006817AF847608015FA"/>
  </w:style>
  <w:style w:type="paragraph" w:customStyle="1" w:styleId="A528936DE0C04E0CBF64941E830F809C">
    <w:name w:val="A528936DE0C04E0CBF64941E830F809C"/>
  </w:style>
  <w:style w:type="paragraph" w:customStyle="1" w:styleId="70BDC63D25904524B93D74B906ADCB8F">
    <w:name w:val="70BDC63D25904524B93D74B906ADCB8F"/>
  </w:style>
  <w:style w:type="paragraph" w:customStyle="1" w:styleId="766043E450494D4E9DEF36792EE85050">
    <w:name w:val="766043E450494D4E9DEF36792EE85050"/>
  </w:style>
  <w:style w:type="paragraph" w:customStyle="1" w:styleId="476FAB9267F94C6BAE0DA2C6451716C5">
    <w:name w:val="476FAB9267F94C6BAE0DA2C6451716C5"/>
  </w:style>
  <w:style w:type="paragraph" w:customStyle="1" w:styleId="1A5EBDB4684D48B2A7B0216FCE05ED40">
    <w:name w:val="1A5EBDB4684D48B2A7B0216FCE05ED40"/>
  </w:style>
  <w:style w:type="paragraph" w:customStyle="1" w:styleId="728EB83AA5504D7DBFEDB7AA3F5F13CA">
    <w:name w:val="728EB83AA5504D7DBFEDB7AA3F5F13CA"/>
  </w:style>
  <w:style w:type="paragraph" w:customStyle="1" w:styleId="5B640EC17D3A4BDA95D78E2DCF81306A">
    <w:name w:val="5B640EC17D3A4BDA95D78E2DCF81306A"/>
  </w:style>
  <w:style w:type="paragraph" w:customStyle="1" w:styleId="5E4577207D784411BD0787C377046968">
    <w:name w:val="5E4577207D784411BD0787C377046968"/>
  </w:style>
  <w:style w:type="paragraph" w:customStyle="1" w:styleId="F0EDFCF2C7D14C8C9A06B07034810EFD">
    <w:name w:val="F0EDFCF2C7D14C8C9A06B07034810EFD"/>
  </w:style>
  <w:style w:type="paragraph" w:customStyle="1" w:styleId="2D3E0DC3823243C7A4B5171DC2E02E05">
    <w:name w:val="2D3E0DC3823243C7A4B5171DC2E02E05"/>
  </w:style>
  <w:style w:type="paragraph" w:customStyle="1" w:styleId="F8C7499857B54B9F90CC0F6381FF07C1">
    <w:name w:val="F8C7499857B54B9F90CC0F6381FF07C1"/>
  </w:style>
  <w:style w:type="paragraph" w:customStyle="1" w:styleId="A06C44F288914D1FB71BB29DEEF9A8AA">
    <w:name w:val="A06C44F288914D1FB71BB29DEEF9A8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249B"/>
      </a:accent1>
      <a:accent2>
        <a:srgbClr val="ED7D31"/>
      </a:accent2>
      <a:accent3>
        <a:srgbClr val="A5A5A5"/>
      </a:accent3>
      <a:accent4>
        <a:srgbClr val="FEDA02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99">
      <a:majorFont>
        <a:latin typeface="Rockwel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Vocab project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C4D9F8-58B7-42AB-8C25-8BFD58245C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707CEA-6B02-46D5-ACDA-7E294F993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75D5FA-EB3C-42C6-9195-2FC1BFE06E3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F9775CF2-71EE-44BA-8D90-FF6896B2D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newspaper.dotx</Template>
  <TotalTime>0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2020-10-29T03:35:00Z</dcterms:created>
  <dcterms:modified xsi:type="dcterms:W3CDTF">2020-10-29T19:15:00Z</dcterms:modified>
  <cp:category>By: Krystal B.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